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3A95D" w14:textId="08824BFE" w:rsidR="00A33354" w:rsidRDefault="00F40C7D" w:rsidP="00A14A9B">
      <w:pPr>
        <w:pStyle w:val="Titolo2"/>
        <w:spacing w:after="80"/>
        <w:rPr>
          <w:noProof/>
          <w:color w:val="auto"/>
          <w:sz w:val="20"/>
          <w:szCs w:val="20"/>
          <w:lang w:eastAsia="it-CH"/>
        </w:rPr>
      </w:pPr>
      <w:r>
        <w:rPr>
          <w:color w:val="00B0F0"/>
          <w:sz w:val="52"/>
          <w:szCs w:val="52"/>
          <w:lang w:val="it-IT"/>
        </w:rPr>
        <w:t xml:space="preserve">COSTI PIANO </w:t>
      </w:r>
      <w:r w:rsidR="00647C7A">
        <w:rPr>
          <w:color w:val="00B0F0"/>
          <w:sz w:val="52"/>
          <w:szCs w:val="52"/>
          <w:lang w:val="it-IT"/>
        </w:rPr>
        <w:t xml:space="preserve">MARKETING </w:t>
      </w:r>
      <w:r w:rsidR="00FF5622">
        <w:rPr>
          <w:color w:val="00B0F0"/>
          <w:sz w:val="52"/>
          <w:szCs w:val="52"/>
          <w:lang w:val="it-IT"/>
        </w:rPr>
        <w:t>202</w:t>
      </w:r>
      <w:r w:rsidR="008A2472">
        <w:rPr>
          <w:color w:val="00B0F0"/>
          <w:sz w:val="52"/>
          <w:szCs w:val="52"/>
          <w:lang w:val="it-IT"/>
        </w:rPr>
        <w:t>1</w:t>
      </w:r>
      <w:r w:rsidR="00647C7A">
        <w:rPr>
          <w:color w:val="00B0F0"/>
          <w:sz w:val="52"/>
          <w:szCs w:val="52"/>
          <w:lang w:val="it-IT"/>
        </w:rPr>
        <w:t>/22</w:t>
      </w:r>
      <w:r w:rsidR="00074A63">
        <w:rPr>
          <w:color w:val="00B0F0"/>
          <w:sz w:val="52"/>
          <w:szCs w:val="52"/>
          <w:lang w:val="it-IT"/>
        </w:rPr>
        <w:t xml:space="preserve">  </w:t>
      </w:r>
      <w:r w:rsidR="00647C7A">
        <w:rPr>
          <w:color w:val="00B0F0"/>
          <w:sz w:val="52"/>
          <w:szCs w:val="52"/>
          <w:lang w:val="it-IT"/>
        </w:rPr>
        <w:br/>
      </w:r>
      <w:r w:rsidR="006A2AD1">
        <w:rPr>
          <w:noProof/>
          <w:color w:val="auto"/>
          <w:sz w:val="20"/>
          <w:szCs w:val="20"/>
          <w:lang w:eastAsia="it-CH"/>
        </w:rPr>
        <w:t>V</w:t>
      </w:r>
      <w:r w:rsidR="00D12A43">
        <w:rPr>
          <w:noProof/>
          <w:color w:val="auto"/>
          <w:sz w:val="20"/>
          <w:szCs w:val="20"/>
          <w:lang w:eastAsia="it-CH"/>
        </w:rPr>
        <w:t>1</w:t>
      </w:r>
      <w:r w:rsidR="006A2AD1">
        <w:rPr>
          <w:noProof/>
          <w:color w:val="auto"/>
          <w:sz w:val="20"/>
          <w:szCs w:val="20"/>
          <w:lang w:eastAsia="it-CH"/>
        </w:rPr>
        <w:t>_</w:t>
      </w:r>
      <w:r w:rsidR="00664449">
        <w:rPr>
          <w:noProof/>
          <w:color w:val="auto"/>
          <w:sz w:val="20"/>
          <w:szCs w:val="20"/>
          <w:lang w:eastAsia="it-CH"/>
        </w:rPr>
        <w:t>05.10</w:t>
      </w:r>
      <w:r w:rsidR="00D12A43">
        <w:rPr>
          <w:noProof/>
          <w:color w:val="auto"/>
          <w:sz w:val="20"/>
          <w:szCs w:val="20"/>
          <w:lang w:eastAsia="it-CH"/>
        </w:rPr>
        <w:t>.21</w:t>
      </w:r>
      <w:r w:rsidR="006A2AD1">
        <w:rPr>
          <w:noProof/>
          <w:color w:val="auto"/>
          <w:sz w:val="20"/>
          <w:szCs w:val="20"/>
          <w:lang w:eastAsia="it-CH"/>
        </w:rPr>
        <w:t>_</w:t>
      </w:r>
      <w:r w:rsidR="006A2AD1" w:rsidRPr="006A2AD1">
        <w:rPr>
          <w:noProof/>
          <w:color w:val="auto"/>
          <w:sz w:val="20"/>
          <w:szCs w:val="20"/>
          <w:lang w:eastAsia="it-CH"/>
        </w:rPr>
        <w:t>d</w:t>
      </w:r>
      <w:r w:rsidR="00D12A43">
        <w:rPr>
          <w:noProof/>
          <w:color w:val="auto"/>
          <w:sz w:val="20"/>
          <w:szCs w:val="20"/>
          <w:lang w:eastAsia="it-CH"/>
        </w:rPr>
        <w:t>f</w:t>
      </w:r>
      <w:r w:rsidR="00E60C32">
        <w:rPr>
          <w:noProof/>
          <w:color w:val="auto"/>
          <w:sz w:val="20"/>
          <w:szCs w:val="20"/>
          <w:lang w:eastAsia="it-CH"/>
        </w:rPr>
        <w:t>/pe</w:t>
      </w:r>
    </w:p>
    <w:p w14:paraId="6FBD3E28" w14:textId="51DAFBAC" w:rsidR="00E97C10" w:rsidRDefault="00E97C10" w:rsidP="00AB439B">
      <w:pPr>
        <w:spacing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t>Panoramica</w:t>
      </w:r>
    </w:p>
    <w:p w14:paraId="141F0FEB" w14:textId="3D091CBA" w:rsidR="00B34040" w:rsidRDefault="00C754BD" w:rsidP="00AB439B">
      <w:pPr>
        <w:spacing w:line="276" w:lineRule="auto"/>
        <w:rPr>
          <w:color w:val="000000" w:themeColor="text1"/>
          <w:sz w:val="22"/>
          <w:szCs w:val="22"/>
          <w:lang w:val="it-IT"/>
        </w:rPr>
      </w:pPr>
      <w:r>
        <w:rPr>
          <w:color w:val="000000" w:themeColor="text1"/>
          <w:sz w:val="22"/>
          <w:szCs w:val="22"/>
          <w:lang w:val="it-IT"/>
        </w:rPr>
        <w:t xml:space="preserve">La strategia investe ca. il 50% delle risorse per la cura dei donatori attuali con massimo 3 – 4 contatti all’anno </w:t>
      </w:r>
      <w:r w:rsidR="00B34040">
        <w:rPr>
          <w:color w:val="000000" w:themeColor="text1"/>
          <w:sz w:val="22"/>
          <w:szCs w:val="22"/>
          <w:lang w:val="it-IT"/>
        </w:rPr>
        <w:t xml:space="preserve">e </w:t>
      </w:r>
      <w:r>
        <w:rPr>
          <w:color w:val="000000" w:themeColor="text1"/>
          <w:sz w:val="22"/>
          <w:szCs w:val="22"/>
          <w:lang w:val="it-IT"/>
        </w:rPr>
        <w:t xml:space="preserve">per alzare la </w:t>
      </w:r>
      <w:r w:rsidR="00B34040">
        <w:rPr>
          <w:color w:val="000000" w:themeColor="text1"/>
          <w:sz w:val="22"/>
          <w:szCs w:val="22"/>
          <w:lang w:val="it-IT"/>
        </w:rPr>
        <w:t xml:space="preserve">loro </w:t>
      </w:r>
      <w:r>
        <w:rPr>
          <w:color w:val="000000" w:themeColor="text1"/>
          <w:sz w:val="22"/>
          <w:szCs w:val="22"/>
          <w:lang w:val="it-IT"/>
        </w:rPr>
        <w:t>media delle donazioni</w:t>
      </w:r>
      <w:r w:rsidR="00B34040">
        <w:rPr>
          <w:color w:val="000000" w:themeColor="text1"/>
          <w:sz w:val="22"/>
          <w:szCs w:val="22"/>
          <w:lang w:val="it-IT"/>
        </w:rPr>
        <w:t xml:space="preserve">. L’altro 50% per guadagnare nuovi donatori su piattaforme di comunicazioni come il target delle </w:t>
      </w:r>
      <w:proofErr w:type="spellStart"/>
      <w:r w:rsidR="00B34040">
        <w:rPr>
          <w:color w:val="000000" w:themeColor="text1"/>
          <w:sz w:val="22"/>
          <w:szCs w:val="22"/>
          <w:lang w:val="it-IT"/>
        </w:rPr>
        <w:t>personas</w:t>
      </w:r>
      <w:proofErr w:type="spellEnd"/>
      <w:r w:rsidR="00B34040">
        <w:rPr>
          <w:color w:val="000000" w:themeColor="text1"/>
          <w:sz w:val="22"/>
          <w:szCs w:val="22"/>
          <w:lang w:val="it-IT"/>
        </w:rPr>
        <w:t xml:space="preserve"> definite dalla WH</w:t>
      </w:r>
      <w:r>
        <w:rPr>
          <w:color w:val="000000" w:themeColor="text1"/>
          <w:sz w:val="22"/>
          <w:szCs w:val="22"/>
          <w:lang w:val="it-IT"/>
        </w:rPr>
        <w:t>. Nei period</w:t>
      </w:r>
      <w:r w:rsidR="00B34040">
        <w:rPr>
          <w:color w:val="000000" w:themeColor="text1"/>
          <w:sz w:val="22"/>
          <w:szCs w:val="22"/>
          <w:lang w:val="it-IT"/>
        </w:rPr>
        <w:t>i</w:t>
      </w:r>
      <w:r>
        <w:rPr>
          <w:color w:val="000000" w:themeColor="text1"/>
          <w:sz w:val="22"/>
          <w:szCs w:val="22"/>
          <w:lang w:val="it-IT"/>
        </w:rPr>
        <w:t xml:space="preserve"> di invio </w:t>
      </w:r>
      <w:r w:rsidR="00B34040">
        <w:rPr>
          <w:color w:val="000000" w:themeColor="text1"/>
          <w:sz w:val="22"/>
          <w:szCs w:val="22"/>
          <w:lang w:val="it-IT"/>
        </w:rPr>
        <w:t>della “</w:t>
      </w:r>
      <w:r>
        <w:rPr>
          <w:color w:val="000000" w:themeColor="text1"/>
          <w:sz w:val="22"/>
          <w:szCs w:val="22"/>
          <w:lang w:val="it-IT"/>
        </w:rPr>
        <w:t>colletta stella</w:t>
      </w:r>
      <w:r w:rsidR="00B34040">
        <w:rPr>
          <w:color w:val="000000" w:themeColor="text1"/>
          <w:sz w:val="22"/>
          <w:szCs w:val="22"/>
          <w:lang w:val="it-IT"/>
        </w:rPr>
        <w:t>”</w:t>
      </w:r>
      <w:r>
        <w:rPr>
          <w:color w:val="000000" w:themeColor="text1"/>
          <w:sz w:val="22"/>
          <w:szCs w:val="22"/>
          <w:lang w:val="it-IT"/>
        </w:rPr>
        <w:t xml:space="preserve"> e </w:t>
      </w:r>
      <w:r w:rsidR="00B34040">
        <w:rPr>
          <w:color w:val="000000" w:themeColor="text1"/>
          <w:sz w:val="22"/>
          <w:szCs w:val="22"/>
          <w:lang w:val="it-IT"/>
        </w:rPr>
        <w:t>“</w:t>
      </w:r>
      <w:r>
        <w:rPr>
          <w:color w:val="000000" w:themeColor="text1"/>
          <w:sz w:val="22"/>
          <w:szCs w:val="22"/>
          <w:lang w:val="it-IT"/>
        </w:rPr>
        <w:t>giorno della mamma</w:t>
      </w:r>
      <w:r w:rsidR="00B34040">
        <w:rPr>
          <w:color w:val="000000" w:themeColor="text1"/>
          <w:sz w:val="22"/>
          <w:szCs w:val="22"/>
          <w:lang w:val="it-IT"/>
        </w:rPr>
        <w:t>”</w:t>
      </w:r>
      <w:r>
        <w:rPr>
          <w:color w:val="000000" w:themeColor="text1"/>
          <w:sz w:val="22"/>
          <w:szCs w:val="22"/>
          <w:lang w:val="it-IT"/>
        </w:rPr>
        <w:t xml:space="preserve"> </w:t>
      </w:r>
      <w:r w:rsidR="00B34040">
        <w:rPr>
          <w:color w:val="000000" w:themeColor="text1"/>
          <w:sz w:val="22"/>
          <w:szCs w:val="22"/>
          <w:lang w:val="it-IT"/>
        </w:rPr>
        <w:t xml:space="preserve">concentriamo la nostra presenza su diversi canali. Lo scopo è di </w:t>
      </w:r>
      <w:r w:rsidR="00190FE6">
        <w:rPr>
          <w:color w:val="000000" w:themeColor="text1"/>
          <w:sz w:val="22"/>
          <w:szCs w:val="22"/>
          <w:lang w:val="it-IT"/>
        </w:rPr>
        <w:t>accrescere</w:t>
      </w:r>
      <w:r>
        <w:rPr>
          <w:color w:val="000000" w:themeColor="text1"/>
          <w:sz w:val="22"/>
          <w:szCs w:val="22"/>
          <w:lang w:val="it-IT"/>
        </w:rPr>
        <w:t xml:space="preserve"> la </w:t>
      </w:r>
      <w:r w:rsidR="00B34040">
        <w:rPr>
          <w:color w:val="000000" w:themeColor="text1"/>
          <w:sz w:val="22"/>
          <w:szCs w:val="22"/>
          <w:lang w:val="it-IT"/>
        </w:rPr>
        <w:t>fedeltà dei donatori</w:t>
      </w:r>
      <w:r>
        <w:rPr>
          <w:color w:val="000000" w:themeColor="text1"/>
          <w:sz w:val="22"/>
          <w:szCs w:val="22"/>
          <w:lang w:val="it-IT"/>
        </w:rPr>
        <w:t xml:space="preserve"> attuali e </w:t>
      </w:r>
      <w:r w:rsidR="00B34040">
        <w:rPr>
          <w:color w:val="000000" w:themeColor="text1"/>
          <w:sz w:val="22"/>
          <w:szCs w:val="22"/>
          <w:lang w:val="it-IT"/>
        </w:rPr>
        <w:t xml:space="preserve">di raggiungere </w:t>
      </w:r>
      <w:r>
        <w:rPr>
          <w:color w:val="000000" w:themeColor="text1"/>
          <w:sz w:val="22"/>
          <w:szCs w:val="22"/>
          <w:lang w:val="it-IT"/>
        </w:rPr>
        <w:t xml:space="preserve">i donatori nuovi. </w:t>
      </w:r>
      <w:r w:rsidR="00B34040">
        <w:rPr>
          <w:color w:val="000000" w:themeColor="text1"/>
          <w:sz w:val="22"/>
          <w:szCs w:val="22"/>
          <w:lang w:val="it-IT"/>
        </w:rPr>
        <w:t>I costi si dividono approssimativamente</w:t>
      </w:r>
      <w:r w:rsidR="00D06CD5">
        <w:rPr>
          <w:color w:val="000000" w:themeColor="text1"/>
          <w:sz w:val="22"/>
          <w:szCs w:val="22"/>
          <w:lang w:val="it-IT"/>
        </w:rPr>
        <w:t xml:space="preserve"> (sul budget di CHF </w:t>
      </w:r>
      <w:r w:rsidR="00AB439B">
        <w:rPr>
          <w:color w:val="000000" w:themeColor="text1"/>
          <w:sz w:val="22"/>
          <w:szCs w:val="22"/>
          <w:lang w:val="it-IT"/>
        </w:rPr>
        <w:t>6</w:t>
      </w:r>
      <w:r w:rsidR="00D06CD5">
        <w:rPr>
          <w:color w:val="000000" w:themeColor="text1"/>
          <w:sz w:val="22"/>
          <w:szCs w:val="22"/>
          <w:lang w:val="it-IT"/>
        </w:rPr>
        <w:t>6'</w:t>
      </w:r>
      <w:proofErr w:type="gramStart"/>
      <w:r w:rsidR="00AB439B">
        <w:rPr>
          <w:color w:val="000000" w:themeColor="text1"/>
          <w:sz w:val="22"/>
          <w:szCs w:val="22"/>
          <w:lang w:val="it-IT"/>
        </w:rPr>
        <w:t>32</w:t>
      </w:r>
      <w:r w:rsidR="00D06CD5">
        <w:rPr>
          <w:color w:val="000000" w:themeColor="text1"/>
          <w:sz w:val="22"/>
          <w:szCs w:val="22"/>
          <w:lang w:val="it-IT"/>
        </w:rPr>
        <w:t>0.-</w:t>
      </w:r>
      <w:proofErr w:type="gramEnd"/>
      <w:r w:rsidR="00D06CD5">
        <w:rPr>
          <w:color w:val="000000" w:themeColor="text1"/>
          <w:sz w:val="22"/>
          <w:szCs w:val="22"/>
          <w:lang w:val="it-IT"/>
        </w:rPr>
        <w:t>)</w:t>
      </w:r>
      <w:r w:rsidR="00F258AF">
        <w:rPr>
          <w:color w:val="000000" w:themeColor="text1"/>
          <w:sz w:val="22"/>
          <w:szCs w:val="22"/>
          <w:lang w:val="it-IT"/>
        </w:rPr>
        <w:t xml:space="preserve">: </w:t>
      </w:r>
    </w:p>
    <w:p w14:paraId="69884058" w14:textId="219FD9B9" w:rsidR="00B34040" w:rsidRPr="00D06CD5" w:rsidRDefault="00C00C4C" w:rsidP="00C00C4C">
      <w:pPr>
        <w:tabs>
          <w:tab w:val="right" w:pos="993"/>
          <w:tab w:val="left" w:pos="1276"/>
        </w:tabs>
        <w:spacing w:before="80" w:line="276" w:lineRule="auto"/>
        <w:ind w:left="198" w:hanging="198"/>
        <w:rPr>
          <w:color w:val="000000" w:themeColor="text1"/>
          <w:sz w:val="22"/>
          <w:szCs w:val="22"/>
          <w:lang w:val="it-IT"/>
        </w:rPr>
      </w:pPr>
      <w:r>
        <w:rPr>
          <w:noProof/>
          <w:color w:val="000000" w:themeColor="text1"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8452F2" wp14:editId="6DEB65A1">
                <wp:simplePos x="0" y="0"/>
                <wp:positionH relativeFrom="column">
                  <wp:posOffset>-76200</wp:posOffset>
                </wp:positionH>
                <wp:positionV relativeFrom="paragraph">
                  <wp:posOffset>45508</wp:posOffset>
                </wp:positionV>
                <wp:extent cx="6515100" cy="736600"/>
                <wp:effectExtent l="0" t="0" r="0" b="63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7366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E1D8D" id="Rettangolo 4" o:spid="_x0000_s1026" style="position:absolute;margin-left:-6pt;margin-top:3.6pt;width:513pt;height:5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" fillcolor="#e7e6e6 [3214]" stroked="f" strokeweight="1pt"/>
            </w:pict>
          </mc:Fallback>
        </mc:AlternateContent>
      </w:r>
      <w:r w:rsidR="00F258AF" w:rsidRPr="00D06CD5">
        <w:rPr>
          <w:b/>
          <w:bCs/>
          <w:color w:val="000000" w:themeColor="text1"/>
          <w:sz w:val="22"/>
          <w:szCs w:val="22"/>
          <w:lang w:val="it-IT"/>
        </w:rPr>
        <w:t xml:space="preserve">+/- </w:t>
      </w:r>
      <w:r w:rsidR="00F258AF"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AB439B">
        <w:rPr>
          <w:b/>
          <w:bCs/>
          <w:color w:val="000000" w:themeColor="text1"/>
          <w:sz w:val="22"/>
          <w:szCs w:val="22"/>
          <w:lang w:val="it-IT"/>
        </w:rPr>
        <w:t>46</w:t>
      </w:r>
      <w:r w:rsidR="00F258AF" w:rsidRPr="00D06CD5">
        <w:rPr>
          <w:b/>
          <w:bCs/>
          <w:color w:val="000000" w:themeColor="text1"/>
          <w:sz w:val="22"/>
          <w:szCs w:val="22"/>
          <w:lang w:val="it-IT"/>
        </w:rPr>
        <w:t>%</w:t>
      </w:r>
      <w:r w:rsidR="00F258AF"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D06CD5">
        <w:rPr>
          <w:b/>
          <w:bCs/>
          <w:color w:val="000000" w:themeColor="text1"/>
          <w:sz w:val="22"/>
          <w:szCs w:val="22"/>
          <w:lang w:val="it-IT"/>
        </w:rPr>
        <w:t>C</w:t>
      </w:r>
      <w:r w:rsidR="00C754BD" w:rsidRPr="00D06CD5">
        <w:rPr>
          <w:b/>
          <w:bCs/>
          <w:color w:val="000000" w:themeColor="text1"/>
          <w:sz w:val="22"/>
          <w:szCs w:val="22"/>
          <w:lang w:val="it-IT"/>
        </w:rPr>
        <w:t>artace</w:t>
      </w:r>
      <w:r w:rsidR="00D06CD5">
        <w:rPr>
          <w:b/>
          <w:bCs/>
          <w:color w:val="000000" w:themeColor="text1"/>
          <w:sz w:val="22"/>
          <w:szCs w:val="22"/>
          <w:lang w:val="it-IT"/>
        </w:rPr>
        <w:t>o</w:t>
      </w:r>
      <w:r w:rsidR="00C754BD" w:rsidRPr="00D06CD5">
        <w:rPr>
          <w:b/>
          <w:bCs/>
          <w:color w:val="000000" w:themeColor="text1"/>
          <w:sz w:val="22"/>
          <w:szCs w:val="22"/>
          <w:lang w:val="it-IT"/>
        </w:rPr>
        <w:t xml:space="preserve"> </w:t>
      </w:r>
      <w:r w:rsidR="00C754BD" w:rsidRPr="00D06CD5">
        <w:rPr>
          <w:color w:val="000000" w:themeColor="text1"/>
          <w:sz w:val="22"/>
          <w:szCs w:val="22"/>
          <w:lang w:val="it-IT"/>
        </w:rPr>
        <w:t>(colletta stella</w:t>
      </w:r>
      <w:r w:rsidR="00D06CD5" w:rsidRPr="00D06CD5">
        <w:rPr>
          <w:color w:val="000000" w:themeColor="text1"/>
          <w:sz w:val="22"/>
          <w:szCs w:val="22"/>
          <w:lang w:val="it-IT"/>
        </w:rPr>
        <w:t xml:space="preserve">, </w:t>
      </w:r>
      <w:r w:rsidR="00C754BD" w:rsidRPr="00D06CD5">
        <w:rPr>
          <w:color w:val="000000" w:themeColor="text1"/>
          <w:sz w:val="22"/>
          <w:szCs w:val="22"/>
          <w:lang w:val="it-IT"/>
        </w:rPr>
        <w:t>giorno della mamma</w:t>
      </w:r>
      <w:r w:rsidR="00D06CD5" w:rsidRPr="00D06CD5">
        <w:rPr>
          <w:color w:val="000000" w:themeColor="text1"/>
          <w:sz w:val="22"/>
          <w:szCs w:val="22"/>
          <w:lang w:val="it-IT"/>
        </w:rPr>
        <w:t>, materiale pubblicitario</w:t>
      </w:r>
      <w:r w:rsidR="00C754BD" w:rsidRPr="00D06CD5">
        <w:rPr>
          <w:color w:val="000000" w:themeColor="text1"/>
          <w:sz w:val="22"/>
          <w:szCs w:val="22"/>
          <w:lang w:val="it-IT"/>
        </w:rPr>
        <w:t>)</w:t>
      </w:r>
    </w:p>
    <w:p w14:paraId="52F1B98D" w14:textId="68B0F41F" w:rsidR="00F258AF" w:rsidRPr="00D06CD5" w:rsidRDefault="00F258AF" w:rsidP="00D06CD5">
      <w:pPr>
        <w:tabs>
          <w:tab w:val="right" w:pos="993"/>
          <w:tab w:val="left" w:pos="1276"/>
        </w:tabs>
        <w:spacing w:line="276" w:lineRule="auto"/>
        <w:ind w:left="198" w:hanging="198"/>
        <w:rPr>
          <w:b/>
          <w:bCs/>
          <w:color w:val="000000" w:themeColor="text1"/>
          <w:sz w:val="22"/>
          <w:szCs w:val="22"/>
          <w:lang w:val="it-IT"/>
        </w:rPr>
      </w:pP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+/-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D06CD5" w:rsidRPr="00D06CD5">
        <w:rPr>
          <w:b/>
          <w:bCs/>
          <w:color w:val="000000" w:themeColor="text1"/>
          <w:sz w:val="22"/>
          <w:szCs w:val="22"/>
          <w:lang w:val="it-IT"/>
        </w:rPr>
        <w:t>3</w:t>
      </w:r>
      <w:r w:rsidR="00C00C4C">
        <w:rPr>
          <w:b/>
          <w:bCs/>
          <w:color w:val="000000" w:themeColor="text1"/>
          <w:sz w:val="22"/>
          <w:szCs w:val="22"/>
          <w:lang w:val="it-IT"/>
        </w:rPr>
        <w:t>8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%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  <w:t>TV</w:t>
      </w:r>
      <w:r w:rsidR="00D06CD5">
        <w:rPr>
          <w:b/>
          <w:bCs/>
          <w:color w:val="000000" w:themeColor="text1"/>
          <w:sz w:val="22"/>
          <w:szCs w:val="22"/>
          <w:lang w:val="it-IT"/>
        </w:rPr>
        <w:t>-Spot</w:t>
      </w:r>
    </w:p>
    <w:p w14:paraId="04E0B3FC" w14:textId="7B9E1791" w:rsidR="00B34040" w:rsidRPr="00D06CD5" w:rsidRDefault="00F258AF" w:rsidP="00D06CD5">
      <w:pPr>
        <w:tabs>
          <w:tab w:val="right" w:pos="993"/>
          <w:tab w:val="left" w:pos="1276"/>
        </w:tabs>
        <w:spacing w:line="276" w:lineRule="auto"/>
        <w:ind w:left="198" w:hanging="198"/>
        <w:rPr>
          <w:color w:val="000000" w:themeColor="text1"/>
          <w:sz w:val="22"/>
          <w:szCs w:val="22"/>
          <w:lang w:val="it-IT"/>
        </w:rPr>
      </w:pP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+/-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D06CD5" w:rsidRPr="00D06CD5">
        <w:rPr>
          <w:b/>
          <w:bCs/>
          <w:color w:val="000000" w:themeColor="text1"/>
          <w:sz w:val="22"/>
          <w:szCs w:val="22"/>
          <w:lang w:val="it-IT"/>
        </w:rPr>
        <w:t>15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%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C00C4C">
        <w:rPr>
          <w:b/>
          <w:bCs/>
          <w:color w:val="000000" w:themeColor="text1"/>
          <w:sz w:val="22"/>
          <w:szCs w:val="22"/>
          <w:lang w:val="it-IT"/>
        </w:rPr>
        <w:t>M</w:t>
      </w:r>
      <w:r w:rsidR="00B34040" w:rsidRPr="00D06CD5">
        <w:rPr>
          <w:b/>
          <w:bCs/>
          <w:color w:val="000000" w:themeColor="text1"/>
          <w:sz w:val="22"/>
          <w:szCs w:val="22"/>
          <w:lang w:val="it-IT"/>
        </w:rPr>
        <w:t xml:space="preserve">ezzi </w:t>
      </w:r>
      <w:r w:rsidR="00C754BD" w:rsidRPr="00D06CD5">
        <w:rPr>
          <w:b/>
          <w:bCs/>
          <w:color w:val="000000" w:themeColor="text1"/>
          <w:sz w:val="22"/>
          <w:szCs w:val="22"/>
          <w:lang w:val="it-IT"/>
        </w:rPr>
        <w:t>digital</w:t>
      </w:r>
      <w:r w:rsidR="00B34040" w:rsidRPr="00D06CD5">
        <w:rPr>
          <w:b/>
          <w:bCs/>
          <w:color w:val="000000" w:themeColor="text1"/>
          <w:sz w:val="22"/>
          <w:szCs w:val="22"/>
          <w:lang w:val="it-IT"/>
        </w:rPr>
        <w:t xml:space="preserve">i </w:t>
      </w:r>
      <w:r w:rsidR="00B34040" w:rsidRPr="00D06CD5">
        <w:rPr>
          <w:color w:val="000000" w:themeColor="text1"/>
          <w:sz w:val="22"/>
          <w:szCs w:val="22"/>
          <w:lang w:val="it-IT"/>
        </w:rPr>
        <w:t>(web, social, schermi)</w:t>
      </w:r>
    </w:p>
    <w:p w14:paraId="7EB61D85" w14:textId="0D4C8CDF" w:rsidR="00F258AF" w:rsidRPr="00D06CD5" w:rsidRDefault="00F258AF" w:rsidP="00D06CD5">
      <w:pPr>
        <w:tabs>
          <w:tab w:val="right" w:pos="993"/>
          <w:tab w:val="left" w:pos="1276"/>
        </w:tabs>
        <w:spacing w:line="276" w:lineRule="auto"/>
        <w:ind w:left="198" w:hanging="198"/>
        <w:rPr>
          <w:b/>
          <w:bCs/>
          <w:color w:val="000000" w:themeColor="text1"/>
          <w:sz w:val="22"/>
          <w:szCs w:val="22"/>
          <w:lang w:val="it-IT"/>
        </w:rPr>
      </w:pP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+/-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C00C4C">
        <w:rPr>
          <w:b/>
          <w:bCs/>
          <w:color w:val="000000" w:themeColor="text1"/>
          <w:sz w:val="22"/>
          <w:szCs w:val="22"/>
          <w:lang w:val="it-IT"/>
        </w:rPr>
        <w:t>1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 xml:space="preserve">% 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ab/>
      </w:r>
      <w:r w:rsidR="00D06CD5">
        <w:rPr>
          <w:b/>
          <w:bCs/>
          <w:color w:val="000000" w:themeColor="text1"/>
          <w:sz w:val="22"/>
          <w:szCs w:val="22"/>
          <w:lang w:val="it-IT"/>
        </w:rPr>
        <w:t>E</w:t>
      </w:r>
      <w:r w:rsidRPr="00D06CD5">
        <w:rPr>
          <w:b/>
          <w:bCs/>
          <w:color w:val="000000" w:themeColor="text1"/>
          <w:sz w:val="22"/>
          <w:szCs w:val="22"/>
          <w:lang w:val="it-IT"/>
        </w:rPr>
        <w:t>venti</w:t>
      </w:r>
      <w:r w:rsidR="00D06CD5" w:rsidRPr="00D06CD5">
        <w:rPr>
          <w:b/>
          <w:bCs/>
          <w:color w:val="000000" w:themeColor="text1"/>
          <w:sz w:val="22"/>
          <w:szCs w:val="22"/>
          <w:lang w:val="it-IT"/>
        </w:rPr>
        <w:t xml:space="preserve"> &amp; altro</w:t>
      </w:r>
    </w:p>
    <w:p w14:paraId="53CC40F7" w14:textId="5FECEED7" w:rsidR="008B604C" w:rsidRPr="00AB439B" w:rsidRDefault="00F258AF" w:rsidP="00C00C4C">
      <w:pPr>
        <w:spacing w:before="120" w:line="276" w:lineRule="auto"/>
        <w:rPr>
          <w:color w:val="00B0F0"/>
          <w:sz w:val="32"/>
          <w:szCs w:val="32"/>
          <w:lang w:val="it-IT"/>
        </w:rPr>
      </w:pPr>
      <w:r w:rsidRPr="00AB439B">
        <w:rPr>
          <w:color w:val="00B0F0"/>
          <w:sz w:val="32"/>
          <w:szCs w:val="32"/>
          <w:lang w:val="it-IT"/>
        </w:rPr>
        <w:t>Richiesta al comitato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405"/>
        <w:gridCol w:w="1985"/>
        <w:gridCol w:w="2835"/>
        <w:gridCol w:w="2835"/>
      </w:tblGrid>
      <w:tr w:rsidR="00AB439B" w:rsidRPr="00664449" w14:paraId="0BF21034" w14:textId="3684E8AA" w:rsidTr="00211EB4">
        <w:trPr>
          <w:trHeight w:val="320"/>
        </w:trPr>
        <w:tc>
          <w:tcPr>
            <w:tcW w:w="2405" w:type="dxa"/>
          </w:tcPr>
          <w:p w14:paraId="63B3F6AD" w14:textId="1F938819" w:rsidR="00AB439B" w:rsidRPr="00C30D75" w:rsidRDefault="00AB439B" w:rsidP="00C754BD">
            <w:pPr>
              <w:spacing w:line="240" w:lineRule="auto"/>
              <w:ind w:left="28"/>
              <w:rPr>
                <w:b/>
                <w:bCs/>
                <w:sz w:val="18"/>
                <w:szCs w:val="18"/>
                <w:lang w:eastAsia="it-CH"/>
              </w:rPr>
            </w:pP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Posizioni</w:t>
            </w:r>
            <w:proofErr w:type="spellEnd"/>
            <w:r w:rsidRPr="00C30D75">
              <w:rPr>
                <w:b/>
                <w:bCs/>
                <w:sz w:val="18"/>
                <w:szCs w:val="18"/>
                <w:lang w:eastAsia="it-CH"/>
              </w:rPr>
              <w:t xml:space="preserve"> da </w:t>
            </w:r>
            <w:r>
              <w:rPr>
                <w:b/>
                <w:bCs/>
                <w:sz w:val="18"/>
                <w:szCs w:val="18"/>
                <w:lang w:eastAsia="it-CH"/>
              </w:rPr>
              <w:br/>
            </w: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decidere</w:t>
            </w:r>
            <w:proofErr w:type="spellEnd"/>
          </w:p>
        </w:tc>
        <w:tc>
          <w:tcPr>
            <w:tcW w:w="1985" w:type="dxa"/>
          </w:tcPr>
          <w:p w14:paraId="0A0B23A4" w14:textId="0918DCC5" w:rsidR="00AB439B" w:rsidRPr="00C30D75" w:rsidRDefault="00AB439B" w:rsidP="00C754BD">
            <w:pPr>
              <w:spacing w:line="240" w:lineRule="auto"/>
              <w:ind w:left="28" w:right="145" w:hanging="28"/>
              <w:jc w:val="right"/>
              <w:rPr>
                <w:b/>
                <w:bCs/>
                <w:sz w:val="18"/>
                <w:szCs w:val="18"/>
                <w:lang w:eastAsia="it-CH"/>
              </w:rPr>
            </w:pP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Previsione</w:t>
            </w:r>
            <w:proofErr w:type="spellEnd"/>
            <w:r w:rsidRPr="00C30D75">
              <w:rPr>
                <w:b/>
                <w:bCs/>
                <w:sz w:val="18"/>
                <w:szCs w:val="18"/>
                <w:lang w:eastAsia="it-CH"/>
              </w:rPr>
              <w:br/>
              <w:t xml:space="preserve">CHF </w:t>
            </w: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bestcase</w:t>
            </w:r>
            <w:proofErr w:type="spellEnd"/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63076B" w14:textId="4F192272" w:rsidR="00AB439B" w:rsidRPr="00C30D75" w:rsidRDefault="00AB439B" w:rsidP="00F258AF">
            <w:pPr>
              <w:spacing w:line="240" w:lineRule="auto"/>
              <w:ind w:left="28" w:right="145" w:hanging="28"/>
              <w:jc w:val="right"/>
              <w:rPr>
                <w:b/>
                <w:bCs/>
                <w:sz w:val="18"/>
                <w:szCs w:val="18"/>
                <w:lang w:eastAsia="it-CH"/>
              </w:rPr>
            </w:pP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Minimo</w:t>
            </w:r>
            <w:proofErr w:type="spellEnd"/>
            <w:r w:rsidRPr="00C30D75">
              <w:rPr>
                <w:b/>
                <w:bCs/>
                <w:sz w:val="18"/>
                <w:szCs w:val="18"/>
                <w:lang w:eastAsia="it-CH"/>
              </w:rPr>
              <w:t xml:space="preserve"> </w:t>
            </w:r>
            <w:proofErr w:type="spellStart"/>
            <w:r w:rsidRPr="00C30D75">
              <w:rPr>
                <w:b/>
                <w:bCs/>
                <w:sz w:val="18"/>
                <w:szCs w:val="18"/>
                <w:lang w:eastAsia="it-CH"/>
              </w:rPr>
              <w:t>richiest</w:t>
            </w:r>
            <w:r>
              <w:rPr>
                <w:b/>
                <w:bCs/>
                <w:sz w:val="18"/>
                <w:szCs w:val="18"/>
                <w:lang w:eastAsia="it-CH"/>
              </w:rPr>
              <w:t>o</w:t>
            </w:r>
            <w:proofErr w:type="spellEnd"/>
            <w:r w:rsidRPr="00C30D75">
              <w:rPr>
                <w:b/>
                <w:bCs/>
                <w:sz w:val="18"/>
                <w:szCs w:val="18"/>
                <w:lang w:eastAsia="it-CH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it-CH"/>
              </w:rPr>
              <w:t xml:space="preserve">CHF </w:t>
            </w:r>
            <w:r>
              <w:rPr>
                <w:b/>
                <w:bCs/>
                <w:sz w:val="18"/>
                <w:szCs w:val="18"/>
                <w:lang w:eastAsia="it-CH"/>
              </w:rPr>
              <w:br/>
            </w:r>
            <w:proofErr w:type="spellStart"/>
            <w:r w:rsidRPr="00C754BD">
              <w:rPr>
                <w:b/>
                <w:bCs/>
                <w:color w:val="00B0F0"/>
                <w:sz w:val="18"/>
                <w:szCs w:val="18"/>
                <w:lang w:eastAsia="it-CH"/>
              </w:rPr>
              <w:t>budget</w:t>
            </w:r>
            <w:proofErr w:type="spellEnd"/>
            <w:r w:rsidRPr="00C754BD">
              <w:rPr>
                <w:b/>
                <w:bCs/>
                <w:color w:val="00B0F0"/>
                <w:sz w:val="18"/>
                <w:szCs w:val="18"/>
                <w:lang w:eastAsia="it-CH"/>
              </w:rPr>
              <w:t xml:space="preserve"> al 11.10.21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DE92E8" w14:textId="77777777" w:rsidR="00AB439B" w:rsidRPr="00C30D75" w:rsidRDefault="00AB439B" w:rsidP="00F258AF">
            <w:pPr>
              <w:spacing w:line="240" w:lineRule="auto"/>
              <w:ind w:left="28" w:right="145" w:hanging="28"/>
              <w:jc w:val="right"/>
              <w:rPr>
                <w:b/>
                <w:bCs/>
                <w:sz w:val="18"/>
                <w:szCs w:val="18"/>
                <w:lang w:eastAsia="it-CH"/>
              </w:rPr>
            </w:pPr>
          </w:p>
        </w:tc>
      </w:tr>
      <w:tr w:rsidR="00AB439B" w:rsidRPr="00664449" w14:paraId="6EBFC754" w14:textId="2CB69D42" w:rsidTr="00211EB4">
        <w:trPr>
          <w:trHeight w:val="315"/>
        </w:trPr>
        <w:tc>
          <w:tcPr>
            <w:tcW w:w="2405" w:type="dxa"/>
            <w:vAlign w:val="bottom"/>
          </w:tcPr>
          <w:p w14:paraId="27CA1959" w14:textId="77777777" w:rsidR="00AB439B" w:rsidRPr="00664449" w:rsidRDefault="00AB439B" w:rsidP="00C754BD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170" w:hanging="170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Mailings</w:t>
            </w:r>
          </w:p>
        </w:tc>
        <w:tc>
          <w:tcPr>
            <w:tcW w:w="1985" w:type="dxa"/>
            <w:vAlign w:val="bottom"/>
          </w:tcPr>
          <w:p w14:paraId="0F3B3DD5" w14:textId="60FFA657" w:rsidR="00AB439B" w:rsidRPr="00664449" w:rsidRDefault="00AB439B" w:rsidP="00C754BD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33‘620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4B801BF" w14:textId="3F058900" w:rsidR="00AB439B" w:rsidRPr="00664449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>25</w:t>
            </w:r>
            <w:r w:rsidRPr="00664449">
              <w:rPr>
                <w:sz w:val="18"/>
                <w:szCs w:val="18"/>
                <w:lang w:eastAsia="it-CH"/>
              </w:rPr>
              <w:t>‘620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BBB1AF" w14:textId="77777777" w:rsidR="00AB439B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</w:p>
        </w:tc>
      </w:tr>
      <w:tr w:rsidR="00AB439B" w:rsidRPr="00664449" w14:paraId="3A7CE954" w14:textId="5F9C7611" w:rsidTr="00211EB4">
        <w:trPr>
          <w:trHeight w:val="159"/>
        </w:trPr>
        <w:tc>
          <w:tcPr>
            <w:tcW w:w="2405" w:type="dxa"/>
            <w:vAlign w:val="bottom"/>
          </w:tcPr>
          <w:p w14:paraId="4E4ECF23" w14:textId="77777777" w:rsidR="00AB439B" w:rsidRPr="00664449" w:rsidRDefault="00AB439B" w:rsidP="00C754BD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170" w:hanging="170"/>
              <w:rPr>
                <w:sz w:val="18"/>
                <w:szCs w:val="18"/>
                <w:lang w:eastAsia="it-CH"/>
              </w:rPr>
            </w:pPr>
            <w:proofErr w:type="spellStart"/>
            <w:r w:rsidRPr="00664449">
              <w:rPr>
                <w:sz w:val="18"/>
                <w:szCs w:val="18"/>
                <w:lang w:eastAsia="it-CH"/>
              </w:rPr>
              <w:t>Eventi</w:t>
            </w:r>
            <w:proofErr w:type="spellEnd"/>
            <w:r w:rsidRPr="00664449">
              <w:rPr>
                <w:sz w:val="18"/>
                <w:szCs w:val="18"/>
                <w:lang w:eastAsia="it-CH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14:paraId="406D41AA" w14:textId="0BCF3078" w:rsidR="00AB439B" w:rsidRPr="00664449" w:rsidRDefault="00AB439B" w:rsidP="00C754BD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6‘150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CD0E690" w14:textId="486E1289" w:rsidR="00AB439B" w:rsidRPr="00664449" w:rsidRDefault="00AB439B" w:rsidP="00AB439B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>1‘000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6A4ECF" w14:textId="77777777" w:rsidR="00AB439B" w:rsidRDefault="00AB439B" w:rsidP="00AB439B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</w:p>
        </w:tc>
      </w:tr>
      <w:tr w:rsidR="00AB439B" w:rsidRPr="00664449" w14:paraId="50C612EB" w14:textId="595E0C80" w:rsidTr="00211EB4">
        <w:trPr>
          <w:trHeight w:val="153"/>
        </w:trPr>
        <w:tc>
          <w:tcPr>
            <w:tcW w:w="2405" w:type="dxa"/>
            <w:vAlign w:val="bottom"/>
          </w:tcPr>
          <w:p w14:paraId="65101BCC" w14:textId="77777777" w:rsidR="00AB439B" w:rsidRPr="00664449" w:rsidRDefault="00AB439B" w:rsidP="00C754BD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170" w:hanging="170"/>
              <w:rPr>
                <w:sz w:val="18"/>
                <w:szCs w:val="18"/>
                <w:lang w:eastAsia="it-CH"/>
              </w:rPr>
            </w:pPr>
            <w:proofErr w:type="spellStart"/>
            <w:r w:rsidRPr="00664449">
              <w:rPr>
                <w:sz w:val="18"/>
                <w:szCs w:val="18"/>
                <w:lang w:eastAsia="it-CH"/>
              </w:rPr>
              <w:t>Inserzioni</w:t>
            </w:r>
            <w:proofErr w:type="spellEnd"/>
          </w:p>
        </w:tc>
        <w:tc>
          <w:tcPr>
            <w:tcW w:w="1985" w:type="dxa"/>
            <w:vAlign w:val="bottom"/>
          </w:tcPr>
          <w:p w14:paraId="36074A9C" w14:textId="0F2F0882" w:rsidR="00AB439B" w:rsidRPr="00664449" w:rsidRDefault="00AB439B" w:rsidP="00C754BD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42‘900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125B14E" w14:textId="4946AA6F" w:rsidR="00AB439B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 xml:space="preserve">8‘000 senza TV </w:t>
            </w:r>
            <w:proofErr w:type="spellStart"/>
            <w:r>
              <w:rPr>
                <w:sz w:val="18"/>
                <w:szCs w:val="18"/>
                <w:lang w:eastAsia="it-CH"/>
              </w:rPr>
              <w:t>spot</w:t>
            </w:r>
            <w:proofErr w:type="spellEnd"/>
          </w:p>
          <w:p w14:paraId="25B5A19C" w14:textId="11C0EFA7" w:rsidR="00AB439B" w:rsidRPr="00664449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 xml:space="preserve">(33‘000 </w:t>
            </w:r>
            <w:proofErr w:type="spellStart"/>
            <w:r>
              <w:rPr>
                <w:sz w:val="18"/>
                <w:szCs w:val="18"/>
                <w:lang w:eastAsia="it-CH"/>
              </w:rPr>
              <w:t>con</w:t>
            </w:r>
            <w:proofErr w:type="spellEnd"/>
            <w:r>
              <w:rPr>
                <w:sz w:val="18"/>
                <w:szCs w:val="18"/>
                <w:lang w:eastAsia="it-CH"/>
              </w:rPr>
              <w:t xml:space="preserve"> TV </w:t>
            </w:r>
            <w:proofErr w:type="spellStart"/>
            <w:r>
              <w:rPr>
                <w:sz w:val="18"/>
                <w:szCs w:val="18"/>
                <w:lang w:eastAsia="it-CH"/>
              </w:rPr>
              <w:t>spot</w:t>
            </w:r>
            <w:proofErr w:type="spellEnd"/>
            <w:r>
              <w:rPr>
                <w:sz w:val="18"/>
                <w:szCs w:val="18"/>
                <w:lang w:eastAsia="it-CH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127846" w14:textId="77777777" w:rsidR="00AB439B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</w:p>
        </w:tc>
      </w:tr>
      <w:tr w:rsidR="00AB439B" w:rsidRPr="00664449" w14:paraId="2E230835" w14:textId="479CCCE0" w:rsidTr="00211EB4">
        <w:trPr>
          <w:trHeight w:val="159"/>
        </w:trPr>
        <w:tc>
          <w:tcPr>
            <w:tcW w:w="2405" w:type="dxa"/>
            <w:vAlign w:val="bottom"/>
          </w:tcPr>
          <w:p w14:paraId="59D0AFD0" w14:textId="77777777" w:rsidR="00AB439B" w:rsidRPr="00664449" w:rsidRDefault="00AB439B" w:rsidP="00C754BD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170" w:hanging="170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 xml:space="preserve">Materiale </w:t>
            </w:r>
            <w:proofErr w:type="spellStart"/>
            <w:r w:rsidRPr="00664449">
              <w:rPr>
                <w:sz w:val="18"/>
                <w:szCs w:val="18"/>
                <w:lang w:eastAsia="it-CH"/>
              </w:rPr>
              <w:t>pubblicitario</w:t>
            </w:r>
            <w:proofErr w:type="spellEnd"/>
          </w:p>
        </w:tc>
        <w:tc>
          <w:tcPr>
            <w:tcW w:w="1985" w:type="dxa"/>
            <w:vAlign w:val="bottom"/>
          </w:tcPr>
          <w:p w14:paraId="35F5B4BA" w14:textId="59DDC4EC" w:rsidR="00AB439B" w:rsidRPr="00664449" w:rsidRDefault="00AB439B" w:rsidP="00C754BD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5‘000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9021DE9" w14:textId="7D70715C" w:rsidR="00AB439B" w:rsidRPr="00664449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>5‘000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6C9719" w14:textId="77777777" w:rsidR="00AB439B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</w:p>
        </w:tc>
      </w:tr>
      <w:tr w:rsidR="00AB439B" w:rsidRPr="00664449" w14:paraId="30052D45" w14:textId="11ED7F3D" w:rsidTr="00211EB4">
        <w:trPr>
          <w:trHeight w:val="153"/>
        </w:trPr>
        <w:tc>
          <w:tcPr>
            <w:tcW w:w="2405" w:type="dxa"/>
            <w:tcBorders>
              <w:bottom w:val="single" w:sz="4" w:space="0" w:color="auto"/>
            </w:tcBorders>
            <w:vAlign w:val="bottom"/>
          </w:tcPr>
          <w:p w14:paraId="10FE9B6B" w14:textId="77777777" w:rsidR="00AB439B" w:rsidRPr="00664449" w:rsidRDefault="00AB439B" w:rsidP="00C754BD">
            <w:pPr>
              <w:pStyle w:val="Paragrafoelenco"/>
              <w:numPr>
                <w:ilvl w:val="0"/>
                <w:numId w:val="13"/>
              </w:numPr>
              <w:spacing w:line="240" w:lineRule="auto"/>
              <w:ind w:left="170" w:hanging="170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AMICI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29D1A43" w14:textId="2BCE539B" w:rsidR="00AB439B" w:rsidRPr="00664449" w:rsidRDefault="00AB439B" w:rsidP="00C754BD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 w:rsidRPr="00664449">
              <w:rPr>
                <w:sz w:val="18"/>
                <w:szCs w:val="18"/>
                <w:lang w:eastAsia="it-CH"/>
              </w:rPr>
              <w:t>1‘700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78F409F" w14:textId="38A3224D" w:rsidR="00AB439B" w:rsidRPr="00664449" w:rsidRDefault="00AB439B" w:rsidP="00F258AF">
            <w:pPr>
              <w:spacing w:line="240" w:lineRule="auto"/>
              <w:ind w:right="145"/>
              <w:jc w:val="right"/>
              <w:rPr>
                <w:sz w:val="18"/>
                <w:szCs w:val="18"/>
                <w:lang w:eastAsia="it-CH"/>
              </w:rPr>
            </w:pPr>
            <w:r>
              <w:rPr>
                <w:sz w:val="18"/>
                <w:szCs w:val="18"/>
                <w:lang w:eastAsia="it-CH"/>
              </w:rPr>
              <w:t>1‘700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3702E0" w14:textId="2663BADC" w:rsidR="00AB439B" w:rsidRPr="00211EB4" w:rsidRDefault="00211EB4" w:rsidP="00211EB4">
            <w:pPr>
              <w:spacing w:line="240" w:lineRule="auto"/>
              <w:ind w:right="145"/>
              <w:jc w:val="right"/>
              <w:rPr>
                <w:i/>
                <w:iCs/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>Parametri</w:t>
            </w:r>
            <w:proofErr w:type="spellEnd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 xml:space="preserve"> ZEWO</w:t>
            </w:r>
          </w:p>
        </w:tc>
      </w:tr>
      <w:tr w:rsidR="00AB439B" w:rsidRPr="00664449" w14:paraId="50232C9F" w14:textId="5C7642A9" w:rsidTr="00211EB4">
        <w:trPr>
          <w:trHeight w:val="543"/>
        </w:trPr>
        <w:tc>
          <w:tcPr>
            <w:tcW w:w="2405" w:type="dxa"/>
            <w:tcBorders>
              <w:left w:val="nil"/>
              <w:bottom w:val="nil"/>
              <w:right w:val="nil"/>
            </w:tcBorders>
            <w:vAlign w:val="bottom"/>
          </w:tcPr>
          <w:p w14:paraId="5262A740" w14:textId="777F7AC2" w:rsidR="00AB439B" w:rsidRPr="00C30D75" w:rsidRDefault="00AB439B" w:rsidP="00C754BD">
            <w:pPr>
              <w:spacing w:line="240" w:lineRule="auto"/>
              <w:ind w:left="198" w:hanging="198"/>
              <w:rPr>
                <w:b/>
                <w:bCs/>
                <w:sz w:val="18"/>
                <w:szCs w:val="18"/>
                <w:lang w:eastAsia="it-CH"/>
              </w:rPr>
            </w:pPr>
            <w:r w:rsidRPr="00C30D75">
              <w:rPr>
                <w:b/>
                <w:bCs/>
                <w:sz w:val="18"/>
                <w:szCs w:val="18"/>
                <w:lang w:eastAsia="it-CH"/>
              </w:rPr>
              <w:t>TOTALE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bottom"/>
          </w:tcPr>
          <w:p w14:paraId="2DB720BC" w14:textId="75AB86A6" w:rsidR="00AB439B" w:rsidRPr="00C30D75" w:rsidRDefault="00AB439B" w:rsidP="00C754BD">
            <w:pPr>
              <w:spacing w:line="240" w:lineRule="auto"/>
              <w:ind w:right="145"/>
              <w:jc w:val="right"/>
              <w:rPr>
                <w:b/>
                <w:bCs/>
                <w:sz w:val="18"/>
                <w:szCs w:val="18"/>
                <w:u w:val="double"/>
                <w:lang w:eastAsia="it-CH"/>
              </w:rPr>
            </w:pPr>
            <w:r w:rsidRPr="00C30D75">
              <w:rPr>
                <w:b/>
                <w:bCs/>
                <w:sz w:val="18"/>
                <w:szCs w:val="18"/>
                <w:u w:val="double"/>
                <w:lang w:eastAsia="it-CH"/>
              </w:rPr>
              <w:t>89‘370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9720C3C" w14:textId="31B68188" w:rsidR="00AB439B" w:rsidRPr="00C754BD" w:rsidRDefault="00AB439B" w:rsidP="00940CF6">
            <w:pPr>
              <w:spacing w:after="80" w:line="240" w:lineRule="auto"/>
              <w:ind w:right="145"/>
              <w:jc w:val="right"/>
              <w:rPr>
                <w:sz w:val="18"/>
                <w:szCs w:val="18"/>
                <w:u w:val="double"/>
                <w:lang w:eastAsia="it-CH"/>
              </w:rPr>
            </w:pPr>
            <w:r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>41</w:t>
            </w:r>
            <w:r w:rsidRPr="00AB439B"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 xml:space="preserve">‘320 </w:t>
            </w:r>
            <w:r w:rsidRPr="00C754BD">
              <w:rPr>
                <w:sz w:val="18"/>
                <w:szCs w:val="18"/>
                <w:u w:val="double"/>
                <w:lang w:eastAsia="it-CH"/>
              </w:rPr>
              <w:t>senza</w:t>
            </w:r>
            <w:r>
              <w:rPr>
                <w:sz w:val="18"/>
                <w:szCs w:val="18"/>
                <w:u w:val="double"/>
                <w:lang w:eastAsia="it-CH"/>
              </w:rPr>
              <w:t xml:space="preserve"> </w:t>
            </w:r>
            <w:proofErr w:type="gramStart"/>
            <w:r w:rsidRPr="00C754BD">
              <w:rPr>
                <w:sz w:val="18"/>
                <w:szCs w:val="18"/>
                <w:u w:val="double"/>
                <w:lang w:eastAsia="it-CH"/>
              </w:rPr>
              <w:t>TV Spot</w:t>
            </w:r>
            <w:proofErr w:type="gramEnd"/>
          </w:p>
          <w:p w14:paraId="656FA802" w14:textId="58C06CD6" w:rsidR="00AB439B" w:rsidRPr="00C30D75" w:rsidRDefault="00AB439B" w:rsidP="00F258AF">
            <w:pPr>
              <w:spacing w:line="240" w:lineRule="auto"/>
              <w:ind w:right="145"/>
              <w:jc w:val="right"/>
              <w:rPr>
                <w:b/>
                <w:bCs/>
                <w:sz w:val="18"/>
                <w:szCs w:val="18"/>
                <w:u w:val="double"/>
                <w:lang w:eastAsia="it-CH"/>
              </w:rPr>
            </w:pPr>
            <w:r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>66</w:t>
            </w:r>
            <w:r w:rsidRPr="00AB439B"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>‘</w:t>
            </w:r>
            <w:r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>32</w:t>
            </w:r>
            <w:r w:rsidRPr="00AB439B">
              <w:rPr>
                <w:b/>
                <w:bCs/>
                <w:color w:val="00B0F0"/>
                <w:sz w:val="18"/>
                <w:szCs w:val="18"/>
                <w:u w:val="double"/>
                <w:lang w:eastAsia="it-CH"/>
              </w:rPr>
              <w:t xml:space="preserve">0 </w:t>
            </w:r>
            <w:proofErr w:type="spellStart"/>
            <w:r w:rsidRPr="00C754BD">
              <w:rPr>
                <w:sz w:val="18"/>
                <w:szCs w:val="18"/>
                <w:u w:val="double"/>
                <w:lang w:eastAsia="it-CH"/>
              </w:rPr>
              <w:t>con</w:t>
            </w:r>
            <w:proofErr w:type="spellEnd"/>
            <w:r w:rsidRPr="00C754BD">
              <w:rPr>
                <w:sz w:val="18"/>
                <w:szCs w:val="18"/>
                <w:u w:val="double"/>
                <w:lang w:eastAsia="it-CH"/>
              </w:rPr>
              <w:t xml:space="preserve"> </w:t>
            </w:r>
            <w:proofErr w:type="gramStart"/>
            <w:r w:rsidRPr="00C754BD">
              <w:rPr>
                <w:sz w:val="18"/>
                <w:szCs w:val="18"/>
                <w:u w:val="double"/>
                <w:lang w:eastAsia="it-CH"/>
              </w:rPr>
              <w:t>TV Spot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FB058" w14:textId="530E63A7" w:rsidR="00211EB4" w:rsidRPr="00211EB4" w:rsidRDefault="00211EB4" w:rsidP="00211EB4">
            <w:pPr>
              <w:spacing w:line="240" w:lineRule="auto"/>
              <w:ind w:right="147"/>
              <w:jc w:val="right"/>
              <w:rPr>
                <w:i/>
                <w:iCs/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 xml:space="preserve"> 1: CHF 70‘000</w:t>
            </w:r>
          </w:p>
          <w:p w14:paraId="3F427B84" w14:textId="41E63DE9" w:rsidR="00211EB4" w:rsidRPr="00211EB4" w:rsidRDefault="00211EB4" w:rsidP="00211EB4">
            <w:pPr>
              <w:spacing w:line="240" w:lineRule="auto"/>
              <w:ind w:right="147"/>
              <w:jc w:val="right"/>
              <w:rPr>
                <w:i/>
                <w:iCs/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 xml:space="preserve"> 2: CHF 52‘500</w:t>
            </w:r>
          </w:p>
          <w:p w14:paraId="3FE82DD4" w14:textId="2F5732BE" w:rsidR="00AB439B" w:rsidRPr="00211EB4" w:rsidRDefault="00211EB4" w:rsidP="00211EB4">
            <w:pPr>
              <w:spacing w:line="240" w:lineRule="auto"/>
              <w:ind w:right="147"/>
              <w:jc w:val="right"/>
              <w:rPr>
                <w:i/>
                <w:iCs/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211EB4">
              <w:rPr>
                <w:i/>
                <w:iCs/>
                <w:color w:val="00B0F0"/>
                <w:sz w:val="16"/>
                <w:szCs w:val="16"/>
                <w:lang w:eastAsia="it-CH"/>
              </w:rPr>
              <w:t xml:space="preserve"> 3: CHF 43‘750</w:t>
            </w:r>
          </w:p>
        </w:tc>
      </w:tr>
      <w:tr w:rsidR="00AB439B" w:rsidRPr="00C30D75" w14:paraId="5C143AE3" w14:textId="4932EF16" w:rsidTr="00211EB4">
        <w:trPr>
          <w:trHeight w:val="506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BDD30" w14:textId="3B6818CF" w:rsidR="00AB439B" w:rsidRPr="00AB439B" w:rsidRDefault="00AB439B" w:rsidP="00C754BD">
            <w:pPr>
              <w:spacing w:line="240" w:lineRule="auto"/>
              <w:ind w:left="198" w:hanging="198"/>
              <w:rPr>
                <w:i/>
                <w:iCs/>
                <w:sz w:val="18"/>
                <w:szCs w:val="18"/>
                <w:lang w:eastAsia="it-CH"/>
              </w:rPr>
            </w:pPr>
            <w:proofErr w:type="spellStart"/>
            <w:r w:rsidRPr="00AB439B">
              <w:rPr>
                <w:i/>
                <w:iCs/>
                <w:sz w:val="18"/>
                <w:szCs w:val="18"/>
                <w:lang w:eastAsia="it-CH"/>
              </w:rPr>
              <w:t>Costi</w:t>
            </w:r>
            <w:proofErr w:type="spellEnd"/>
            <w:r w:rsidRPr="00AB439B">
              <w:rPr>
                <w:i/>
                <w:iCs/>
                <w:sz w:val="18"/>
                <w:szCs w:val="18"/>
                <w:lang w:eastAsia="it-CH"/>
              </w:rPr>
              <w:t xml:space="preserve"> personale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BDA4B" w14:textId="12FB1DFC" w:rsidR="00AB439B" w:rsidRPr="00AB439B" w:rsidRDefault="00AB439B" w:rsidP="00C754BD">
            <w:pPr>
              <w:spacing w:line="240" w:lineRule="auto"/>
              <w:ind w:left="198" w:right="145" w:hanging="198"/>
              <w:jc w:val="right"/>
              <w:rPr>
                <w:i/>
                <w:iCs/>
                <w:sz w:val="18"/>
                <w:szCs w:val="18"/>
                <w:lang w:eastAsia="it-CH"/>
              </w:rPr>
            </w:pPr>
            <w:r w:rsidRPr="00AB439B">
              <w:rPr>
                <w:i/>
                <w:iCs/>
                <w:sz w:val="18"/>
                <w:szCs w:val="18"/>
                <w:lang w:eastAsia="it-CH"/>
              </w:rPr>
              <w:t>da 15'000</w:t>
            </w:r>
          </w:p>
          <w:p w14:paraId="79B16B47" w14:textId="37B26A0E" w:rsidR="00AB439B" w:rsidRPr="00AB439B" w:rsidRDefault="00AB439B" w:rsidP="00C754BD">
            <w:pPr>
              <w:spacing w:line="240" w:lineRule="auto"/>
              <w:ind w:right="145"/>
              <w:jc w:val="right"/>
              <w:rPr>
                <w:i/>
                <w:iCs/>
                <w:sz w:val="18"/>
                <w:szCs w:val="18"/>
                <w:lang w:eastAsia="it-CH"/>
              </w:rPr>
            </w:pPr>
            <w:r w:rsidRPr="00AB439B">
              <w:rPr>
                <w:i/>
                <w:iCs/>
                <w:sz w:val="18"/>
                <w:szCs w:val="18"/>
                <w:lang w:eastAsia="it-CH"/>
              </w:rPr>
              <w:t xml:space="preserve">      a   25’000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E212F87" w14:textId="77777777" w:rsidR="00A6551A" w:rsidRPr="00AB439B" w:rsidRDefault="00A6551A" w:rsidP="00A6551A">
            <w:pPr>
              <w:spacing w:line="240" w:lineRule="auto"/>
              <w:ind w:left="198" w:right="145" w:hanging="198"/>
              <w:jc w:val="right"/>
              <w:rPr>
                <w:i/>
                <w:iCs/>
                <w:sz w:val="18"/>
                <w:szCs w:val="18"/>
                <w:lang w:eastAsia="it-CH"/>
              </w:rPr>
            </w:pPr>
            <w:r w:rsidRPr="00AB439B">
              <w:rPr>
                <w:i/>
                <w:iCs/>
                <w:sz w:val="18"/>
                <w:szCs w:val="18"/>
                <w:lang w:eastAsia="it-CH"/>
              </w:rPr>
              <w:t>da 15'000</w:t>
            </w:r>
          </w:p>
          <w:p w14:paraId="266D71EA" w14:textId="78942260" w:rsidR="00B30312" w:rsidRPr="00AB439B" w:rsidRDefault="00A6551A" w:rsidP="002704D9">
            <w:pPr>
              <w:spacing w:line="240" w:lineRule="auto"/>
              <w:ind w:right="145"/>
              <w:jc w:val="right"/>
              <w:rPr>
                <w:i/>
                <w:iCs/>
                <w:sz w:val="18"/>
                <w:szCs w:val="18"/>
                <w:lang w:eastAsia="it-CH"/>
              </w:rPr>
            </w:pPr>
            <w:r w:rsidRPr="00AB439B">
              <w:rPr>
                <w:i/>
                <w:iCs/>
                <w:sz w:val="18"/>
                <w:szCs w:val="18"/>
                <w:lang w:eastAsia="it-CH"/>
              </w:rPr>
              <w:t xml:space="preserve">      a   25’000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B0D5D" w14:textId="77777777" w:rsidR="00AB439B" w:rsidRPr="00AB439B" w:rsidRDefault="00AB439B" w:rsidP="00F258AF">
            <w:pPr>
              <w:spacing w:line="240" w:lineRule="auto"/>
              <w:ind w:right="145"/>
              <w:jc w:val="right"/>
              <w:rPr>
                <w:i/>
                <w:iCs/>
                <w:sz w:val="18"/>
                <w:szCs w:val="18"/>
                <w:lang w:eastAsia="it-CH"/>
              </w:rPr>
            </w:pPr>
          </w:p>
        </w:tc>
      </w:tr>
    </w:tbl>
    <w:p w14:paraId="3C67298A" w14:textId="7BE1114E" w:rsidR="00C87E67" w:rsidRPr="00D06CD5" w:rsidRDefault="00C87E67" w:rsidP="00A14A9B">
      <w:pPr>
        <w:pStyle w:val="Paragrafoelenco"/>
        <w:numPr>
          <w:ilvl w:val="0"/>
          <w:numId w:val="16"/>
        </w:numPr>
        <w:spacing w:before="80" w:after="120" w:line="276" w:lineRule="auto"/>
        <w:ind w:left="714" w:hanging="357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>10.11.2021 = prima valutazione con i dati di luglio a ottobre 2021</w:t>
      </w:r>
    </w:p>
    <w:p w14:paraId="64133E92" w14:textId="3693B079" w:rsidR="00C87E67" w:rsidRPr="00D06CD5" w:rsidRDefault="00C87E67" w:rsidP="00C87E67">
      <w:pPr>
        <w:pStyle w:val="Paragrafoelenco"/>
        <w:numPr>
          <w:ilvl w:val="0"/>
          <w:numId w:val="16"/>
        </w:numPr>
        <w:spacing w:before="240" w:after="120" w:line="276" w:lineRule="auto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>10.12.2021 = seconda valutazione con i dati luglio a novembre 2021</w:t>
      </w:r>
    </w:p>
    <w:p w14:paraId="5AE5D5B1" w14:textId="42FF7823" w:rsidR="00C87E67" w:rsidRPr="00D06CD5" w:rsidRDefault="00C87E67" w:rsidP="00C87E67">
      <w:pPr>
        <w:pStyle w:val="Paragrafoelenco"/>
        <w:numPr>
          <w:ilvl w:val="0"/>
          <w:numId w:val="16"/>
        </w:numPr>
        <w:spacing w:before="240" w:after="120" w:line="276" w:lineRule="auto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>10.01.2022 = terza valutazione con i dati da luglio a dicembre 2021</w:t>
      </w:r>
    </w:p>
    <w:p w14:paraId="30155C53" w14:textId="77777777" w:rsidR="00C754BD" w:rsidRPr="00D06CD5" w:rsidRDefault="00C87E67" w:rsidP="00C87E67">
      <w:pPr>
        <w:pStyle w:val="Paragrafoelenco"/>
        <w:numPr>
          <w:ilvl w:val="1"/>
          <w:numId w:val="16"/>
        </w:numPr>
        <w:spacing w:before="240" w:after="120" w:line="276" w:lineRule="auto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 xml:space="preserve">Decisione per inserzioni, </w:t>
      </w:r>
      <w:proofErr w:type="spellStart"/>
      <w:r w:rsidRPr="00D06CD5">
        <w:rPr>
          <w:color w:val="000000" w:themeColor="text1"/>
          <w:szCs w:val="20"/>
          <w:lang w:val="it-IT"/>
        </w:rPr>
        <w:t>publireportage</w:t>
      </w:r>
      <w:proofErr w:type="spellEnd"/>
      <w:r w:rsidRPr="00D06CD5">
        <w:rPr>
          <w:color w:val="000000" w:themeColor="text1"/>
          <w:szCs w:val="20"/>
          <w:lang w:val="it-IT"/>
        </w:rPr>
        <w:t xml:space="preserve"> ed </w:t>
      </w:r>
      <w:proofErr w:type="spellStart"/>
      <w:r w:rsidRPr="00D06CD5">
        <w:rPr>
          <w:color w:val="000000" w:themeColor="text1"/>
          <w:szCs w:val="20"/>
          <w:lang w:val="it-IT"/>
        </w:rPr>
        <w:t>ev</w:t>
      </w:r>
      <w:proofErr w:type="spellEnd"/>
      <w:r w:rsidRPr="00D06CD5">
        <w:rPr>
          <w:color w:val="000000" w:themeColor="text1"/>
          <w:szCs w:val="20"/>
          <w:lang w:val="it-IT"/>
        </w:rPr>
        <w:t>.</w:t>
      </w:r>
      <w:r w:rsidR="00246B0E" w:rsidRPr="00D06CD5">
        <w:rPr>
          <w:color w:val="000000" w:themeColor="text1"/>
          <w:szCs w:val="20"/>
          <w:lang w:val="it-IT"/>
        </w:rPr>
        <w:t xml:space="preserve"> adattamento</w:t>
      </w:r>
      <w:r w:rsidRPr="00D06CD5">
        <w:rPr>
          <w:color w:val="000000" w:themeColor="text1"/>
          <w:szCs w:val="20"/>
          <w:lang w:val="it-IT"/>
        </w:rPr>
        <w:t xml:space="preserve"> giorno della mamma</w:t>
      </w:r>
    </w:p>
    <w:p w14:paraId="03B1F882" w14:textId="0D5BA787" w:rsidR="00C754BD" w:rsidRPr="00D06CD5" w:rsidRDefault="00C87E67" w:rsidP="00C87E67">
      <w:pPr>
        <w:pStyle w:val="Paragrafoelenco"/>
        <w:numPr>
          <w:ilvl w:val="1"/>
          <w:numId w:val="16"/>
        </w:numPr>
        <w:spacing w:before="240" w:after="120" w:line="276" w:lineRule="auto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>Dopo il 10.01.2022 si tiene un aggiornamento con i vari report contabili ogni 10 del mese</w:t>
      </w:r>
    </w:p>
    <w:p w14:paraId="4375DFBC" w14:textId="3BB0BFAA" w:rsidR="00C87E67" w:rsidRPr="00D06CD5" w:rsidRDefault="00C754BD" w:rsidP="00C754BD">
      <w:pPr>
        <w:pStyle w:val="Paragrafoelenco"/>
        <w:numPr>
          <w:ilvl w:val="0"/>
          <w:numId w:val="16"/>
        </w:numPr>
        <w:spacing w:before="240" w:after="120" w:line="276" w:lineRule="auto"/>
        <w:rPr>
          <w:color w:val="000000" w:themeColor="text1"/>
          <w:szCs w:val="20"/>
          <w:lang w:val="it-IT"/>
        </w:rPr>
      </w:pPr>
      <w:r w:rsidRPr="00D06CD5">
        <w:rPr>
          <w:color w:val="000000" w:themeColor="text1"/>
          <w:szCs w:val="20"/>
          <w:lang w:val="it-IT"/>
        </w:rPr>
        <w:t>10.05.2022 = reporting + basi per previsioni/pianificazione marketing 2022/23</w:t>
      </w:r>
    </w:p>
    <w:p w14:paraId="76BF1862" w14:textId="06B5B34E" w:rsidR="002C1815" w:rsidRDefault="00E97C10" w:rsidP="00A14A9B">
      <w:pPr>
        <w:spacing w:before="120"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t>Budget per rientrare nei p</w:t>
      </w:r>
      <w:r w:rsidR="002C1815">
        <w:rPr>
          <w:color w:val="00B0F0"/>
          <w:sz w:val="32"/>
          <w:szCs w:val="32"/>
          <w:lang w:val="it-IT"/>
        </w:rPr>
        <w:t xml:space="preserve">arametri </w:t>
      </w:r>
      <w:proofErr w:type="spellStart"/>
      <w:r w:rsidR="002C1815">
        <w:rPr>
          <w:color w:val="00B0F0"/>
          <w:sz w:val="32"/>
          <w:szCs w:val="32"/>
          <w:lang w:val="it-IT"/>
        </w:rPr>
        <w:t>Zewo</w:t>
      </w:r>
      <w:proofErr w:type="spellEnd"/>
    </w:p>
    <w:tbl>
      <w:tblPr>
        <w:tblStyle w:val="Grigliatabella"/>
        <w:tblW w:w="10137" w:type="dxa"/>
        <w:tblLook w:val="04A0" w:firstRow="1" w:lastRow="0" w:firstColumn="1" w:lastColumn="0" w:noHBand="0" w:noVBand="1"/>
      </w:tblPr>
      <w:tblGrid>
        <w:gridCol w:w="2122"/>
        <w:gridCol w:w="1134"/>
        <w:gridCol w:w="1181"/>
        <w:gridCol w:w="1223"/>
        <w:gridCol w:w="1500"/>
        <w:gridCol w:w="1066"/>
        <w:gridCol w:w="1015"/>
        <w:gridCol w:w="896"/>
      </w:tblGrid>
      <w:tr w:rsidR="00E64A98" w:rsidRPr="00C87E67" w14:paraId="0FBA3DB5" w14:textId="77777777" w:rsidTr="00AB439B">
        <w:trPr>
          <w:trHeight w:val="426"/>
        </w:trPr>
        <w:tc>
          <w:tcPr>
            <w:tcW w:w="2122" w:type="dxa"/>
            <w:shd w:val="clear" w:color="auto" w:fill="E7E6E6" w:themeFill="background2"/>
          </w:tcPr>
          <w:p w14:paraId="5415FB4E" w14:textId="28F45194" w:rsidR="00E64A98" w:rsidRPr="00C87E67" w:rsidRDefault="00E64A98" w:rsidP="00C87E67">
            <w:pPr>
              <w:spacing w:line="240" w:lineRule="auto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Costi</w:t>
            </w:r>
            <w:proofErr w:type="spellEnd"/>
          </w:p>
        </w:tc>
        <w:tc>
          <w:tcPr>
            <w:tcW w:w="1134" w:type="dxa"/>
            <w:shd w:val="clear" w:color="auto" w:fill="E7E6E6" w:themeFill="background2"/>
          </w:tcPr>
          <w:p w14:paraId="6A56B2BB" w14:textId="46615E11" w:rsidR="00E64A98" w:rsidRPr="00C87E67" w:rsidRDefault="00E64A98" w:rsidP="00C87E67">
            <w:pPr>
              <w:spacing w:line="240" w:lineRule="auto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Parametri</w:t>
            </w:r>
            <w:proofErr w:type="spellEnd"/>
          </w:p>
        </w:tc>
        <w:tc>
          <w:tcPr>
            <w:tcW w:w="1181" w:type="dxa"/>
            <w:shd w:val="clear" w:color="auto" w:fill="E7E6E6" w:themeFill="background2"/>
          </w:tcPr>
          <w:p w14:paraId="27AD22E1" w14:textId="26B161F5" w:rsidR="00E64A98" w:rsidRPr="00474B03" w:rsidRDefault="00E64A98" w:rsidP="00C87E67">
            <w:pPr>
              <w:spacing w:line="240" w:lineRule="auto"/>
              <w:ind w:left="-41"/>
              <w:rPr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474B03">
              <w:rPr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474B03">
              <w:rPr>
                <w:color w:val="00B0F0"/>
                <w:sz w:val="16"/>
                <w:szCs w:val="16"/>
                <w:lang w:eastAsia="it-CH"/>
              </w:rPr>
              <w:t xml:space="preserve"> 1 </w:t>
            </w:r>
            <w:r w:rsidRPr="00474B03">
              <w:rPr>
                <w:color w:val="00B0F0"/>
                <w:sz w:val="16"/>
                <w:szCs w:val="16"/>
                <w:lang w:eastAsia="it-CH"/>
              </w:rPr>
              <w:br/>
              <w:t>2021/22 CHF</w:t>
            </w:r>
          </w:p>
        </w:tc>
        <w:tc>
          <w:tcPr>
            <w:tcW w:w="1223" w:type="dxa"/>
            <w:shd w:val="clear" w:color="auto" w:fill="E7E6E6" w:themeFill="background2"/>
          </w:tcPr>
          <w:p w14:paraId="3F5F36F1" w14:textId="66A711D7" w:rsidR="00E64A98" w:rsidRPr="00474B03" w:rsidRDefault="00E64A98" w:rsidP="00C87E67">
            <w:pPr>
              <w:spacing w:line="240" w:lineRule="auto"/>
              <w:ind w:left="-41"/>
              <w:rPr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474B03">
              <w:rPr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474B03">
              <w:rPr>
                <w:color w:val="00B0F0"/>
                <w:sz w:val="16"/>
                <w:szCs w:val="16"/>
                <w:lang w:eastAsia="it-CH"/>
              </w:rPr>
              <w:t xml:space="preserve"> 2 </w:t>
            </w:r>
            <w:r w:rsidRPr="00474B03">
              <w:rPr>
                <w:color w:val="00B0F0"/>
                <w:sz w:val="16"/>
                <w:szCs w:val="16"/>
                <w:lang w:eastAsia="it-CH"/>
              </w:rPr>
              <w:br/>
              <w:t>2021/22 CHF</w:t>
            </w:r>
          </w:p>
        </w:tc>
        <w:tc>
          <w:tcPr>
            <w:tcW w:w="1500" w:type="dxa"/>
            <w:shd w:val="clear" w:color="auto" w:fill="E7E6E6" w:themeFill="background2"/>
          </w:tcPr>
          <w:p w14:paraId="7943A016" w14:textId="4B17785A" w:rsidR="00E64A98" w:rsidRPr="00474B03" w:rsidRDefault="00E64A98" w:rsidP="00C87E67">
            <w:pPr>
              <w:spacing w:line="240" w:lineRule="auto"/>
              <w:ind w:left="-41"/>
              <w:rPr>
                <w:color w:val="00B0F0"/>
                <w:sz w:val="16"/>
                <w:szCs w:val="16"/>
                <w:lang w:eastAsia="it-CH"/>
              </w:rPr>
            </w:pPr>
            <w:proofErr w:type="spellStart"/>
            <w:r w:rsidRPr="00474B03">
              <w:rPr>
                <w:color w:val="00B0F0"/>
                <w:sz w:val="16"/>
                <w:szCs w:val="16"/>
                <w:lang w:eastAsia="it-CH"/>
              </w:rPr>
              <w:t>Previsione</w:t>
            </w:r>
            <w:proofErr w:type="spellEnd"/>
            <w:r w:rsidRPr="00474B03">
              <w:rPr>
                <w:color w:val="00B0F0"/>
                <w:sz w:val="16"/>
                <w:szCs w:val="16"/>
                <w:lang w:eastAsia="it-CH"/>
              </w:rPr>
              <w:t xml:space="preserve"> 3 </w:t>
            </w:r>
            <w:r w:rsidRPr="00474B03">
              <w:rPr>
                <w:color w:val="00B0F0"/>
                <w:sz w:val="16"/>
                <w:szCs w:val="16"/>
                <w:lang w:eastAsia="it-CH"/>
              </w:rPr>
              <w:br/>
              <w:t>2021/22 CHF</w:t>
            </w:r>
          </w:p>
        </w:tc>
        <w:tc>
          <w:tcPr>
            <w:tcW w:w="1066" w:type="dxa"/>
            <w:shd w:val="clear" w:color="auto" w:fill="E7E6E6" w:themeFill="background2"/>
          </w:tcPr>
          <w:p w14:paraId="733C44E5" w14:textId="2F3AF5F1" w:rsidR="00E64A98" w:rsidRPr="00C87E67" w:rsidRDefault="00E64A98" w:rsidP="00C87E67">
            <w:pPr>
              <w:spacing w:line="240" w:lineRule="auto"/>
              <w:jc w:val="right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20</w:t>
            </w:r>
            <w:r>
              <w:rPr>
                <w:i/>
                <w:iCs/>
                <w:sz w:val="16"/>
                <w:szCs w:val="16"/>
                <w:lang w:eastAsia="it-CH"/>
              </w:rPr>
              <w:t>19</w:t>
            </w:r>
            <w:r w:rsidRPr="00C87E67">
              <w:rPr>
                <w:i/>
                <w:iCs/>
                <w:sz w:val="16"/>
                <w:szCs w:val="16"/>
                <w:lang w:eastAsia="it-CH"/>
              </w:rPr>
              <w:t>/</w:t>
            </w:r>
            <w:r>
              <w:rPr>
                <w:i/>
                <w:iCs/>
                <w:sz w:val="16"/>
                <w:szCs w:val="16"/>
                <w:lang w:eastAsia="it-CH"/>
              </w:rPr>
              <w:t xml:space="preserve">20 </w:t>
            </w:r>
            <w:r w:rsidRPr="00C87E67">
              <w:rPr>
                <w:i/>
                <w:iCs/>
                <w:sz w:val="16"/>
                <w:szCs w:val="16"/>
                <w:lang w:eastAsia="it-CH"/>
              </w:rPr>
              <w:br/>
            </w:r>
            <w:proofErr w:type="spellStart"/>
            <w:r w:rsidRPr="00C87E67">
              <w:rPr>
                <w:i/>
                <w:iCs/>
                <w:sz w:val="16"/>
                <w:szCs w:val="16"/>
                <w:lang w:eastAsia="it-CH"/>
              </w:rPr>
              <w:t>Zewo</w:t>
            </w:r>
            <w:proofErr w:type="spellEnd"/>
          </w:p>
        </w:tc>
        <w:tc>
          <w:tcPr>
            <w:tcW w:w="1015" w:type="dxa"/>
            <w:shd w:val="clear" w:color="auto" w:fill="E7E6E6" w:themeFill="background2"/>
          </w:tcPr>
          <w:p w14:paraId="4E6C63B2" w14:textId="3C277BD1" w:rsidR="00E64A98" w:rsidRPr="00C87E67" w:rsidRDefault="00E64A98" w:rsidP="00C87E67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2019/20</w:t>
            </w:r>
            <w:r w:rsidRPr="00C87E67">
              <w:rPr>
                <w:i/>
                <w:iCs/>
                <w:sz w:val="16"/>
                <w:szCs w:val="16"/>
                <w:lang w:eastAsia="it-CH"/>
              </w:rPr>
              <w:br/>
              <w:t>CHF</w:t>
            </w:r>
          </w:p>
        </w:tc>
        <w:tc>
          <w:tcPr>
            <w:tcW w:w="896" w:type="dxa"/>
            <w:shd w:val="clear" w:color="auto" w:fill="E7E6E6" w:themeFill="background2"/>
          </w:tcPr>
          <w:p w14:paraId="588D979C" w14:textId="2D1EB19F" w:rsidR="00E64A98" w:rsidRPr="00C87E67" w:rsidRDefault="00E64A98" w:rsidP="00C87E67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2019/20</w:t>
            </w:r>
            <w:r w:rsidRPr="00C87E67">
              <w:rPr>
                <w:i/>
                <w:iCs/>
                <w:sz w:val="16"/>
                <w:szCs w:val="16"/>
                <w:lang w:eastAsia="it-CH"/>
              </w:rPr>
              <w:br/>
            </w:r>
            <w:proofErr w:type="spellStart"/>
            <w:r w:rsidRPr="00C87E67">
              <w:rPr>
                <w:i/>
                <w:iCs/>
                <w:sz w:val="16"/>
                <w:szCs w:val="16"/>
                <w:lang w:eastAsia="it-CH"/>
              </w:rPr>
              <w:t>Zewo</w:t>
            </w:r>
            <w:proofErr w:type="spellEnd"/>
          </w:p>
        </w:tc>
      </w:tr>
      <w:tr w:rsidR="00E64A98" w:rsidRPr="00C87E67" w14:paraId="41BF5EF8" w14:textId="77777777" w:rsidTr="00AB439B">
        <w:trPr>
          <w:trHeight w:val="178"/>
        </w:trPr>
        <w:tc>
          <w:tcPr>
            <w:tcW w:w="2122" w:type="dxa"/>
          </w:tcPr>
          <w:p w14:paraId="76DDF5B5" w14:textId="0F2E9A17" w:rsidR="00E64A98" w:rsidRPr="00C87E67" w:rsidRDefault="00E64A98" w:rsidP="00E64A98">
            <w:pPr>
              <w:pStyle w:val="Paragrafoelenco"/>
              <w:numPr>
                <w:ilvl w:val="0"/>
                <w:numId w:val="0"/>
              </w:numPr>
              <w:spacing w:line="240" w:lineRule="auto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Amministrazione</w:t>
            </w:r>
            <w:proofErr w:type="spellEnd"/>
          </w:p>
        </w:tc>
        <w:tc>
          <w:tcPr>
            <w:tcW w:w="1134" w:type="dxa"/>
          </w:tcPr>
          <w:p w14:paraId="3C28205B" w14:textId="3FEA65B2" w:rsidR="00E64A98" w:rsidRPr="00C87E67" w:rsidRDefault="00E64A98" w:rsidP="00E64A98">
            <w:pPr>
              <w:spacing w:line="240" w:lineRule="auto"/>
              <w:ind w:right="429"/>
              <w:jc w:val="right"/>
              <w:rPr>
                <w:sz w:val="16"/>
                <w:szCs w:val="16"/>
                <w:lang w:eastAsia="it-CH"/>
              </w:rPr>
            </w:pPr>
          </w:p>
        </w:tc>
        <w:tc>
          <w:tcPr>
            <w:tcW w:w="1181" w:type="dxa"/>
          </w:tcPr>
          <w:p w14:paraId="3B07E52A" w14:textId="77777777" w:rsidR="00E64A98" w:rsidRPr="00C87E67" w:rsidRDefault="00E64A98" w:rsidP="00E64A98">
            <w:pPr>
              <w:spacing w:line="240" w:lineRule="auto"/>
              <w:ind w:left="-41"/>
              <w:rPr>
                <w:sz w:val="16"/>
                <w:szCs w:val="16"/>
                <w:lang w:eastAsia="it-CH"/>
              </w:rPr>
            </w:pPr>
          </w:p>
        </w:tc>
        <w:tc>
          <w:tcPr>
            <w:tcW w:w="1223" w:type="dxa"/>
          </w:tcPr>
          <w:p w14:paraId="0319A9CF" w14:textId="77777777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</w:p>
        </w:tc>
        <w:tc>
          <w:tcPr>
            <w:tcW w:w="1500" w:type="dxa"/>
          </w:tcPr>
          <w:p w14:paraId="4E30E2BF" w14:textId="4E147D59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</w:p>
        </w:tc>
        <w:tc>
          <w:tcPr>
            <w:tcW w:w="1066" w:type="dxa"/>
          </w:tcPr>
          <w:p w14:paraId="76DFAB65" w14:textId="27965B14" w:rsidR="00E64A98" w:rsidRPr="00C87E67" w:rsidRDefault="00E64A98" w:rsidP="00E64A98">
            <w:pPr>
              <w:spacing w:line="240" w:lineRule="auto"/>
              <w:jc w:val="right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5%</w:t>
            </w:r>
          </w:p>
        </w:tc>
        <w:tc>
          <w:tcPr>
            <w:tcW w:w="1015" w:type="dxa"/>
          </w:tcPr>
          <w:p w14:paraId="4CA1A340" w14:textId="44CDC277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47‘271.-</w:t>
            </w:r>
          </w:p>
        </w:tc>
        <w:tc>
          <w:tcPr>
            <w:tcW w:w="896" w:type="dxa"/>
          </w:tcPr>
          <w:p w14:paraId="1F45DEFC" w14:textId="2F39849F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5%</w:t>
            </w:r>
          </w:p>
        </w:tc>
      </w:tr>
      <w:tr w:rsidR="00E64A98" w:rsidRPr="00C87E67" w14:paraId="2D60CCA5" w14:textId="77777777" w:rsidTr="00AB439B">
        <w:trPr>
          <w:trHeight w:val="412"/>
        </w:trPr>
        <w:tc>
          <w:tcPr>
            <w:tcW w:w="2122" w:type="dxa"/>
          </w:tcPr>
          <w:p w14:paraId="65AB23F0" w14:textId="643B9D54" w:rsidR="00E64A98" w:rsidRPr="00C87E67" w:rsidRDefault="00E64A98" w:rsidP="00E64A98">
            <w:pPr>
              <w:pStyle w:val="Titolo2"/>
              <w:spacing w:after="0"/>
              <w:ind w:right="429"/>
              <w:rPr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color w:val="00B0F0"/>
                <w:sz w:val="16"/>
                <w:szCs w:val="16"/>
                <w:lang w:val="it-IT"/>
              </w:rPr>
              <w:t>Colletta stella e raccolta fondi</w:t>
            </w:r>
          </w:p>
        </w:tc>
        <w:tc>
          <w:tcPr>
            <w:tcW w:w="1134" w:type="dxa"/>
          </w:tcPr>
          <w:p w14:paraId="718E91D7" w14:textId="1FABEAAC" w:rsidR="00E64A98" w:rsidRPr="00C87E67" w:rsidRDefault="00E64A98" w:rsidP="00E64A98">
            <w:pPr>
              <w:pStyle w:val="Titolo2"/>
              <w:spacing w:after="0"/>
              <w:ind w:right="-77"/>
              <w:rPr>
                <w:color w:val="00B0F0"/>
                <w:sz w:val="16"/>
                <w:szCs w:val="16"/>
                <w:lang w:val="it-IT"/>
              </w:rPr>
            </w:pPr>
            <w:proofErr w:type="spellStart"/>
            <w:r w:rsidRPr="00C87E67">
              <w:rPr>
                <w:color w:val="00B0F0"/>
                <w:sz w:val="16"/>
                <w:szCs w:val="16"/>
                <w:lang w:val="it-IT"/>
              </w:rPr>
              <w:t>Zewo</w:t>
            </w:r>
            <w:proofErr w:type="spellEnd"/>
            <w:r w:rsidRPr="00C87E67">
              <w:rPr>
                <w:color w:val="00B0F0"/>
                <w:sz w:val="16"/>
                <w:szCs w:val="16"/>
                <w:lang w:val="it-IT"/>
              </w:rPr>
              <w:t xml:space="preserve"> max. 35%</w:t>
            </w:r>
          </w:p>
        </w:tc>
        <w:tc>
          <w:tcPr>
            <w:tcW w:w="1181" w:type="dxa"/>
          </w:tcPr>
          <w:p w14:paraId="4E542AF2" w14:textId="49F6D4A2" w:rsidR="00E64A98" w:rsidRPr="00C87E67" w:rsidRDefault="00E64A98" w:rsidP="00E64A98">
            <w:pPr>
              <w:pStyle w:val="Titolo2"/>
              <w:spacing w:after="0"/>
              <w:jc w:val="right"/>
              <w:rPr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color w:val="00B0F0"/>
                <w:sz w:val="16"/>
                <w:szCs w:val="16"/>
                <w:lang w:val="it-IT"/>
              </w:rPr>
              <w:t>Max. 70‘000</w:t>
            </w:r>
          </w:p>
        </w:tc>
        <w:tc>
          <w:tcPr>
            <w:tcW w:w="1223" w:type="dxa"/>
          </w:tcPr>
          <w:p w14:paraId="0EA8063E" w14:textId="79517C19" w:rsidR="00E64A98" w:rsidRPr="00C87E67" w:rsidRDefault="00E64A98" w:rsidP="00E64A98">
            <w:pPr>
              <w:pStyle w:val="Titolo2"/>
              <w:spacing w:after="0"/>
              <w:jc w:val="right"/>
              <w:rPr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color w:val="00B0F0"/>
                <w:sz w:val="16"/>
                <w:szCs w:val="16"/>
                <w:lang w:val="it-IT"/>
              </w:rPr>
              <w:t>Max. 52‘500</w:t>
            </w:r>
          </w:p>
        </w:tc>
        <w:tc>
          <w:tcPr>
            <w:tcW w:w="1500" w:type="dxa"/>
          </w:tcPr>
          <w:p w14:paraId="483B6386" w14:textId="7052254A" w:rsidR="00E64A98" w:rsidRPr="00C87E67" w:rsidRDefault="00E64A98" w:rsidP="00E64A98">
            <w:pPr>
              <w:pStyle w:val="Titolo2"/>
              <w:spacing w:after="0"/>
              <w:jc w:val="right"/>
              <w:rPr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color w:val="00B0F0"/>
                <w:sz w:val="16"/>
                <w:szCs w:val="16"/>
                <w:lang w:val="it-IT"/>
              </w:rPr>
              <w:t xml:space="preserve">Max. </w:t>
            </w:r>
            <w:r w:rsidR="00AB439B">
              <w:rPr>
                <w:color w:val="00B0F0"/>
                <w:sz w:val="16"/>
                <w:szCs w:val="16"/>
                <w:lang w:val="it-IT"/>
              </w:rPr>
              <w:t>43</w:t>
            </w:r>
            <w:r w:rsidRPr="00C87E67">
              <w:rPr>
                <w:color w:val="00B0F0"/>
                <w:sz w:val="16"/>
                <w:szCs w:val="16"/>
                <w:lang w:val="it-IT"/>
              </w:rPr>
              <w:t>‘</w:t>
            </w:r>
            <w:r w:rsidR="00AB439B">
              <w:rPr>
                <w:color w:val="00B0F0"/>
                <w:sz w:val="16"/>
                <w:szCs w:val="16"/>
                <w:lang w:val="it-IT"/>
              </w:rPr>
              <w:t>750</w:t>
            </w:r>
          </w:p>
        </w:tc>
        <w:tc>
          <w:tcPr>
            <w:tcW w:w="1066" w:type="dxa"/>
          </w:tcPr>
          <w:p w14:paraId="270C3D05" w14:textId="5187224A" w:rsidR="00E64A98" w:rsidRPr="00C87E67" w:rsidRDefault="00E64A98" w:rsidP="00E64A98">
            <w:pPr>
              <w:spacing w:line="240" w:lineRule="auto"/>
              <w:jc w:val="right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6%</w:t>
            </w:r>
          </w:p>
        </w:tc>
        <w:tc>
          <w:tcPr>
            <w:tcW w:w="1015" w:type="dxa"/>
          </w:tcPr>
          <w:p w14:paraId="62FE3A61" w14:textId="2E3E7CF4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55‘616.-</w:t>
            </w:r>
          </w:p>
        </w:tc>
        <w:tc>
          <w:tcPr>
            <w:tcW w:w="896" w:type="dxa"/>
          </w:tcPr>
          <w:p w14:paraId="476BB51F" w14:textId="70009FC5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6%</w:t>
            </w:r>
          </w:p>
        </w:tc>
      </w:tr>
      <w:tr w:rsidR="00E64A98" w:rsidRPr="00C87E67" w14:paraId="2B4F7C84" w14:textId="77777777" w:rsidTr="00AB439B">
        <w:trPr>
          <w:trHeight w:val="364"/>
        </w:trPr>
        <w:tc>
          <w:tcPr>
            <w:tcW w:w="2122" w:type="dxa"/>
          </w:tcPr>
          <w:p w14:paraId="7597946E" w14:textId="2E8597BF" w:rsidR="00E64A98" w:rsidRPr="00C87E67" w:rsidRDefault="00E64A98" w:rsidP="00E64A98">
            <w:pPr>
              <w:pStyle w:val="Paragrafoelenco"/>
              <w:numPr>
                <w:ilvl w:val="0"/>
                <w:numId w:val="0"/>
              </w:numPr>
              <w:spacing w:line="240" w:lineRule="auto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 xml:space="preserve">Totale </w:t>
            </w:r>
            <w:proofErr w:type="spellStart"/>
            <w:r w:rsidRPr="00C87E67">
              <w:rPr>
                <w:sz w:val="16"/>
                <w:szCs w:val="16"/>
                <w:lang w:eastAsia="it-CH"/>
              </w:rPr>
              <w:t>costi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</w:t>
            </w:r>
            <w:proofErr w:type="spellStart"/>
            <w:r w:rsidRPr="00C87E67">
              <w:rPr>
                <w:sz w:val="16"/>
                <w:szCs w:val="16"/>
                <w:lang w:eastAsia="it-CH"/>
              </w:rPr>
              <w:t>amministrazione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e </w:t>
            </w:r>
            <w:proofErr w:type="spellStart"/>
            <w:r w:rsidRPr="00C87E67">
              <w:rPr>
                <w:sz w:val="16"/>
                <w:szCs w:val="16"/>
                <w:lang w:eastAsia="it-CH"/>
              </w:rPr>
              <w:t>colletta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</w:t>
            </w:r>
            <w:proofErr w:type="spellStart"/>
            <w:r w:rsidRPr="00C87E67">
              <w:rPr>
                <w:sz w:val="16"/>
                <w:szCs w:val="16"/>
                <w:lang w:eastAsia="it-CH"/>
              </w:rPr>
              <w:t>stella</w:t>
            </w:r>
            <w:proofErr w:type="spellEnd"/>
          </w:p>
        </w:tc>
        <w:tc>
          <w:tcPr>
            <w:tcW w:w="1134" w:type="dxa"/>
          </w:tcPr>
          <w:p w14:paraId="53262C88" w14:textId="4BF34BB6" w:rsidR="00E64A98" w:rsidRPr="00C87E67" w:rsidRDefault="00E64A98" w:rsidP="00E64A98">
            <w:pPr>
              <w:spacing w:line="240" w:lineRule="auto"/>
              <w:ind w:right="-30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Zewo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max. 25%</w:t>
            </w:r>
          </w:p>
        </w:tc>
        <w:tc>
          <w:tcPr>
            <w:tcW w:w="1181" w:type="dxa"/>
          </w:tcPr>
          <w:p w14:paraId="41BC25E3" w14:textId="1D481B7A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>Max. 200‘000</w:t>
            </w:r>
          </w:p>
        </w:tc>
        <w:tc>
          <w:tcPr>
            <w:tcW w:w="1223" w:type="dxa"/>
          </w:tcPr>
          <w:p w14:paraId="3C304B74" w14:textId="36EF899C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>Max. 150‘000</w:t>
            </w:r>
          </w:p>
        </w:tc>
        <w:tc>
          <w:tcPr>
            <w:tcW w:w="1500" w:type="dxa"/>
          </w:tcPr>
          <w:p w14:paraId="1DA0FB22" w14:textId="652EAE58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>Max. 1</w:t>
            </w:r>
            <w:r w:rsidR="00AB439B">
              <w:rPr>
                <w:sz w:val="16"/>
                <w:szCs w:val="16"/>
                <w:lang w:eastAsia="it-CH"/>
              </w:rPr>
              <w:t>25</w:t>
            </w:r>
            <w:r w:rsidRPr="00C87E67">
              <w:rPr>
                <w:sz w:val="16"/>
                <w:szCs w:val="16"/>
                <w:lang w:eastAsia="it-CH"/>
              </w:rPr>
              <w:t>‘</w:t>
            </w:r>
            <w:r w:rsidR="00AB439B">
              <w:rPr>
                <w:sz w:val="16"/>
                <w:szCs w:val="16"/>
                <w:lang w:eastAsia="it-CH"/>
              </w:rPr>
              <w:t>0</w:t>
            </w:r>
            <w:r w:rsidRPr="00C87E67">
              <w:rPr>
                <w:sz w:val="16"/>
                <w:szCs w:val="16"/>
                <w:lang w:eastAsia="it-CH"/>
              </w:rPr>
              <w:t>00</w:t>
            </w:r>
          </w:p>
        </w:tc>
        <w:tc>
          <w:tcPr>
            <w:tcW w:w="1066" w:type="dxa"/>
          </w:tcPr>
          <w:p w14:paraId="1556A198" w14:textId="48451770" w:rsidR="00E64A98" w:rsidRPr="00C87E67" w:rsidRDefault="00E64A98" w:rsidP="00E64A98">
            <w:pPr>
              <w:spacing w:line="240" w:lineRule="auto"/>
              <w:jc w:val="right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11%</w:t>
            </w:r>
          </w:p>
        </w:tc>
        <w:tc>
          <w:tcPr>
            <w:tcW w:w="1015" w:type="dxa"/>
          </w:tcPr>
          <w:p w14:paraId="3A63956A" w14:textId="446D553F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102‘887.-</w:t>
            </w:r>
          </w:p>
        </w:tc>
        <w:tc>
          <w:tcPr>
            <w:tcW w:w="896" w:type="dxa"/>
          </w:tcPr>
          <w:p w14:paraId="3184705E" w14:textId="4E129825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11%</w:t>
            </w:r>
          </w:p>
        </w:tc>
      </w:tr>
      <w:tr w:rsidR="00E64A98" w:rsidRPr="00C87E67" w14:paraId="58C378B1" w14:textId="77777777" w:rsidTr="00AB439B">
        <w:trPr>
          <w:trHeight w:val="364"/>
        </w:trPr>
        <w:tc>
          <w:tcPr>
            <w:tcW w:w="2122" w:type="dxa"/>
          </w:tcPr>
          <w:p w14:paraId="236891C5" w14:textId="28A8096F" w:rsidR="00E64A98" w:rsidRPr="00C87E67" w:rsidRDefault="00E64A98" w:rsidP="00E64A98">
            <w:pPr>
              <w:pStyle w:val="Paragrafoelenco"/>
              <w:numPr>
                <w:ilvl w:val="0"/>
                <w:numId w:val="0"/>
              </w:numPr>
              <w:spacing w:line="240" w:lineRule="auto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Sussidi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e </w:t>
            </w:r>
            <w:proofErr w:type="spellStart"/>
            <w:r w:rsidRPr="00C87E67">
              <w:rPr>
                <w:sz w:val="16"/>
                <w:szCs w:val="16"/>
                <w:lang w:eastAsia="it-CH"/>
              </w:rPr>
              <w:t>progetti</w:t>
            </w:r>
            <w:proofErr w:type="spellEnd"/>
          </w:p>
        </w:tc>
        <w:tc>
          <w:tcPr>
            <w:tcW w:w="1134" w:type="dxa"/>
          </w:tcPr>
          <w:p w14:paraId="7DAD06C8" w14:textId="28D26FA4" w:rsidR="00E64A98" w:rsidRPr="00C87E67" w:rsidRDefault="00E64A98" w:rsidP="00E64A98">
            <w:pPr>
              <w:spacing w:line="240" w:lineRule="auto"/>
              <w:ind w:right="-30"/>
              <w:rPr>
                <w:sz w:val="16"/>
                <w:szCs w:val="16"/>
                <w:lang w:eastAsia="it-CH"/>
              </w:rPr>
            </w:pPr>
            <w:proofErr w:type="spellStart"/>
            <w:r w:rsidRPr="00C87E67">
              <w:rPr>
                <w:sz w:val="16"/>
                <w:szCs w:val="16"/>
                <w:lang w:eastAsia="it-CH"/>
              </w:rPr>
              <w:t>Zewo</w:t>
            </w:r>
            <w:proofErr w:type="spellEnd"/>
            <w:r w:rsidRPr="00C87E67">
              <w:rPr>
                <w:sz w:val="16"/>
                <w:szCs w:val="16"/>
                <w:lang w:eastAsia="it-CH"/>
              </w:rPr>
              <w:t xml:space="preserve"> min. 65%</w:t>
            </w:r>
          </w:p>
        </w:tc>
        <w:tc>
          <w:tcPr>
            <w:tcW w:w="1181" w:type="dxa"/>
          </w:tcPr>
          <w:p w14:paraId="0D120C8C" w14:textId="7252DBE1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>Min. 520‘000</w:t>
            </w:r>
          </w:p>
        </w:tc>
        <w:tc>
          <w:tcPr>
            <w:tcW w:w="1223" w:type="dxa"/>
          </w:tcPr>
          <w:p w14:paraId="3C2EDA4F" w14:textId="1174B656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>Min. 390‘000</w:t>
            </w:r>
          </w:p>
        </w:tc>
        <w:tc>
          <w:tcPr>
            <w:tcW w:w="1500" w:type="dxa"/>
          </w:tcPr>
          <w:p w14:paraId="4714757D" w14:textId="536B1BDE" w:rsidR="00E64A98" w:rsidRPr="00C87E67" w:rsidRDefault="00E64A98" w:rsidP="00E64A98">
            <w:pPr>
              <w:spacing w:line="240" w:lineRule="auto"/>
              <w:ind w:left="-41"/>
              <w:jc w:val="right"/>
              <w:rPr>
                <w:sz w:val="16"/>
                <w:szCs w:val="16"/>
                <w:lang w:eastAsia="it-CH"/>
              </w:rPr>
            </w:pPr>
            <w:r w:rsidRPr="00C87E67">
              <w:rPr>
                <w:sz w:val="16"/>
                <w:szCs w:val="16"/>
                <w:lang w:eastAsia="it-CH"/>
              </w:rPr>
              <w:t xml:space="preserve">Min. </w:t>
            </w:r>
            <w:r w:rsidR="00AB439B">
              <w:rPr>
                <w:sz w:val="16"/>
                <w:szCs w:val="16"/>
                <w:lang w:eastAsia="it-CH"/>
              </w:rPr>
              <w:t>325</w:t>
            </w:r>
            <w:r w:rsidRPr="00C87E67">
              <w:rPr>
                <w:sz w:val="16"/>
                <w:szCs w:val="16"/>
                <w:lang w:eastAsia="it-CH"/>
              </w:rPr>
              <w:t>‘</w:t>
            </w:r>
            <w:r w:rsidR="00AB439B">
              <w:rPr>
                <w:sz w:val="16"/>
                <w:szCs w:val="16"/>
                <w:lang w:eastAsia="it-CH"/>
              </w:rPr>
              <w:t>0</w:t>
            </w:r>
            <w:r w:rsidRPr="00C87E67">
              <w:rPr>
                <w:sz w:val="16"/>
                <w:szCs w:val="16"/>
                <w:lang w:eastAsia="it-CH"/>
              </w:rPr>
              <w:t>00</w:t>
            </w:r>
          </w:p>
        </w:tc>
        <w:tc>
          <w:tcPr>
            <w:tcW w:w="1066" w:type="dxa"/>
          </w:tcPr>
          <w:p w14:paraId="57CC4EB9" w14:textId="118F71FB" w:rsidR="00E64A98" w:rsidRPr="00C87E67" w:rsidRDefault="00E64A98" w:rsidP="00E64A98">
            <w:pPr>
              <w:spacing w:line="240" w:lineRule="auto"/>
              <w:jc w:val="right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89%</w:t>
            </w:r>
          </w:p>
        </w:tc>
        <w:tc>
          <w:tcPr>
            <w:tcW w:w="1015" w:type="dxa"/>
          </w:tcPr>
          <w:p w14:paraId="3EFFC3E3" w14:textId="1DD9301E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858‘072.-</w:t>
            </w:r>
          </w:p>
        </w:tc>
        <w:tc>
          <w:tcPr>
            <w:tcW w:w="896" w:type="dxa"/>
          </w:tcPr>
          <w:p w14:paraId="3FD30CCE" w14:textId="1967D269" w:rsidR="00E64A98" w:rsidRPr="00C87E67" w:rsidRDefault="00E64A98" w:rsidP="00E64A98">
            <w:pPr>
              <w:spacing w:line="240" w:lineRule="auto"/>
              <w:rPr>
                <w:i/>
                <w:iCs/>
                <w:sz w:val="16"/>
                <w:szCs w:val="16"/>
                <w:lang w:eastAsia="it-CH"/>
              </w:rPr>
            </w:pPr>
            <w:r w:rsidRPr="00C87E67">
              <w:rPr>
                <w:i/>
                <w:iCs/>
                <w:sz w:val="16"/>
                <w:szCs w:val="16"/>
                <w:lang w:eastAsia="it-CH"/>
              </w:rPr>
              <w:t>89%</w:t>
            </w:r>
          </w:p>
        </w:tc>
      </w:tr>
      <w:tr w:rsidR="00E64A98" w:rsidRPr="00C87E67" w14:paraId="488598C1" w14:textId="77777777" w:rsidTr="00AB439B">
        <w:trPr>
          <w:trHeight w:val="202"/>
        </w:trPr>
        <w:tc>
          <w:tcPr>
            <w:tcW w:w="2122" w:type="dxa"/>
            <w:shd w:val="clear" w:color="auto" w:fill="E7E6E6" w:themeFill="background2"/>
          </w:tcPr>
          <w:p w14:paraId="5DF9F165" w14:textId="4CF36AA9" w:rsidR="00E64A98" w:rsidRPr="00AB439B" w:rsidRDefault="00E64A98" w:rsidP="00E64A98">
            <w:pPr>
              <w:pStyle w:val="Titolo2"/>
              <w:spacing w:after="0"/>
              <w:ind w:right="-214"/>
              <w:rPr>
                <w:color w:val="00B0F0"/>
                <w:sz w:val="16"/>
                <w:szCs w:val="16"/>
                <w:lang w:val="it-IT"/>
              </w:rPr>
            </w:pPr>
            <w:r w:rsidRPr="00AB439B">
              <w:rPr>
                <w:color w:val="00B0F0"/>
                <w:sz w:val="16"/>
                <w:szCs w:val="16"/>
                <w:lang w:val="it-IT"/>
              </w:rPr>
              <w:t>PREVISIONE DONAZONI</w:t>
            </w:r>
          </w:p>
        </w:tc>
        <w:tc>
          <w:tcPr>
            <w:tcW w:w="1134" w:type="dxa"/>
            <w:shd w:val="clear" w:color="auto" w:fill="E7E6E6" w:themeFill="background2"/>
          </w:tcPr>
          <w:p w14:paraId="58AE9A63" w14:textId="17EC1F8A" w:rsidR="00E64A98" w:rsidRPr="00AB439B" w:rsidRDefault="00E64A98" w:rsidP="00E64A98">
            <w:pPr>
              <w:pStyle w:val="Titolo2"/>
              <w:spacing w:after="0"/>
              <w:ind w:right="429"/>
              <w:jc w:val="center"/>
              <w:rPr>
                <w:color w:val="00B0F0"/>
                <w:sz w:val="16"/>
                <w:szCs w:val="16"/>
                <w:lang w:val="it-IT"/>
              </w:rPr>
            </w:pPr>
          </w:p>
        </w:tc>
        <w:tc>
          <w:tcPr>
            <w:tcW w:w="1181" w:type="dxa"/>
            <w:shd w:val="clear" w:color="auto" w:fill="E7E6E6" w:themeFill="background2"/>
          </w:tcPr>
          <w:p w14:paraId="034AB339" w14:textId="6FCA284B" w:rsidR="00E64A98" w:rsidRPr="00C87E67" w:rsidRDefault="00E64A98" w:rsidP="00E64A98">
            <w:pPr>
              <w:pStyle w:val="Titolo2"/>
              <w:spacing w:after="0"/>
              <w:ind w:left="-41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800’000</w:t>
            </w:r>
          </w:p>
        </w:tc>
        <w:tc>
          <w:tcPr>
            <w:tcW w:w="1223" w:type="dxa"/>
            <w:shd w:val="clear" w:color="auto" w:fill="E7E6E6" w:themeFill="background2"/>
          </w:tcPr>
          <w:p w14:paraId="2D8567AF" w14:textId="01556CC4" w:rsidR="00E64A98" w:rsidRPr="00C87E67" w:rsidRDefault="00E64A98" w:rsidP="00E64A98">
            <w:pPr>
              <w:pStyle w:val="Titolo2"/>
              <w:spacing w:after="0"/>
              <w:ind w:left="-41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600’000</w:t>
            </w:r>
          </w:p>
        </w:tc>
        <w:tc>
          <w:tcPr>
            <w:tcW w:w="1500" w:type="dxa"/>
            <w:shd w:val="clear" w:color="auto" w:fill="E7E6E6" w:themeFill="background2"/>
          </w:tcPr>
          <w:p w14:paraId="64C97F25" w14:textId="01DC7CC7" w:rsidR="00E64A98" w:rsidRPr="00C87E67" w:rsidRDefault="00AB439B" w:rsidP="00E64A98">
            <w:pPr>
              <w:pStyle w:val="Titolo2"/>
              <w:spacing w:after="0"/>
              <w:ind w:left="-41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50</w:t>
            </w:r>
            <w:r w:rsidR="00E64A98"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0’000</w:t>
            </w:r>
          </w:p>
        </w:tc>
        <w:tc>
          <w:tcPr>
            <w:tcW w:w="1066" w:type="dxa"/>
            <w:shd w:val="clear" w:color="auto" w:fill="E7E6E6" w:themeFill="background2"/>
          </w:tcPr>
          <w:p w14:paraId="6B925FBA" w14:textId="0F2A4C9B" w:rsidR="00E64A98" w:rsidRPr="00C87E67" w:rsidRDefault="00E64A98" w:rsidP="00E64A98">
            <w:pPr>
              <w:pStyle w:val="Titolo2"/>
              <w:spacing w:after="0"/>
              <w:ind w:right="429"/>
              <w:jc w:val="right"/>
              <w:rPr>
                <w:b/>
                <w:bCs/>
                <w:i/>
                <w:iCs/>
                <w:color w:val="00B0F0"/>
                <w:sz w:val="16"/>
                <w:szCs w:val="16"/>
                <w:lang w:val="it-IT"/>
              </w:rPr>
            </w:pPr>
          </w:p>
        </w:tc>
        <w:tc>
          <w:tcPr>
            <w:tcW w:w="1015" w:type="dxa"/>
            <w:shd w:val="clear" w:color="auto" w:fill="E7E6E6" w:themeFill="background2"/>
          </w:tcPr>
          <w:p w14:paraId="34F758BC" w14:textId="42916191" w:rsidR="00E64A98" w:rsidRPr="00C87E67" w:rsidRDefault="00E64A98" w:rsidP="00E64A98">
            <w:pPr>
              <w:pStyle w:val="Titolo2"/>
              <w:spacing w:after="0"/>
              <w:jc w:val="right"/>
              <w:rPr>
                <w:b/>
                <w:bCs/>
                <w:i/>
                <w:i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i/>
                <w:iCs/>
                <w:color w:val="00B0F0"/>
                <w:sz w:val="16"/>
                <w:szCs w:val="16"/>
                <w:lang w:val="it-IT"/>
              </w:rPr>
              <w:t>960‘</w:t>
            </w:r>
            <w:proofErr w:type="gramStart"/>
            <w:r w:rsidRPr="00C87E67">
              <w:rPr>
                <w:b/>
                <w:bCs/>
                <w:i/>
                <w:iCs/>
                <w:color w:val="00B0F0"/>
                <w:sz w:val="16"/>
                <w:szCs w:val="16"/>
                <w:lang w:val="it-IT"/>
              </w:rPr>
              <w:t>959.-</w:t>
            </w:r>
            <w:proofErr w:type="gramEnd"/>
          </w:p>
        </w:tc>
        <w:tc>
          <w:tcPr>
            <w:tcW w:w="896" w:type="dxa"/>
            <w:shd w:val="clear" w:color="auto" w:fill="E7E6E6" w:themeFill="background2"/>
          </w:tcPr>
          <w:p w14:paraId="02C3020F" w14:textId="750AA8B7" w:rsidR="00E64A98" w:rsidRPr="00C87E67" w:rsidRDefault="00E64A98" w:rsidP="00E64A98">
            <w:pPr>
              <w:pStyle w:val="Titolo2"/>
              <w:spacing w:after="0"/>
              <w:ind w:right="429"/>
              <w:jc w:val="right"/>
              <w:rPr>
                <w:b/>
                <w:bCs/>
                <w:i/>
                <w:iCs/>
                <w:color w:val="00B0F0"/>
                <w:sz w:val="16"/>
                <w:szCs w:val="16"/>
                <w:lang w:val="it-IT"/>
              </w:rPr>
            </w:pPr>
          </w:p>
        </w:tc>
      </w:tr>
    </w:tbl>
    <w:p w14:paraId="4874C17A" w14:textId="77777777" w:rsidR="002C1815" w:rsidRDefault="002C1815" w:rsidP="00950081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</w:p>
    <w:p w14:paraId="11A245F4" w14:textId="76E8DE71" w:rsidR="00950081" w:rsidRPr="00F40C7D" w:rsidRDefault="00C87E67" w:rsidP="00950081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br w:type="page"/>
      </w:r>
      <w:r w:rsidR="00950081">
        <w:rPr>
          <w:color w:val="00B0F0"/>
          <w:sz w:val="32"/>
          <w:szCs w:val="32"/>
          <w:lang w:val="it-IT"/>
        </w:rPr>
        <w:lastRenderedPageBreak/>
        <w:t>1</w:t>
      </w:r>
      <w:r w:rsidR="00950081" w:rsidRPr="00F40C7D">
        <w:rPr>
          <w:color w:val="00B0F0"/>
          <w:sz w:val="32"/>
          <w:szCs w:val="32"/>
          <w:lang w:val="it-IT"/>
        </w:rPr>
        <w:t xml:space="preserve">. </w:t>
      </w:r>
      <w:proofErr w:type="spellStart"/>
      <w:r w:rsidR="00950081">
        <w:rPr>
          <w:color w:val="00B0F0"/>
          <w:sz w:val="32"/>
          <w:szCs w:val="32"/>
          <w:lang w:val="it-IT"/>
        </w:rPr>
        <w:t>Mailings</w:t>
      </w:r>
      <w:proofErr w:type="spellEnd"/>
    </w:p>
    <w:tbl>
      <w:tblPr>
        <w:tblStyle w:val="Grigliatabella"/>
        <w:tblW w:w="10270" w:type="dxa"/>
        <w:tblLook w:val="04A0" w:firstRow="1" w:lastRow="0" w:firstColumn="1" w:lastColumn="0" w:noHBand="0" w:noVBand="1"/>
      </w:tblPr>
      <w:tblGrid>
        <w:gridCol w:w="670"/>
        <w:gridCol w:w="2160"/>
        <w:gridCol w:w="1350"/>
        <w:gridCol w:w="1472"/>
        <w:gridCol w:w="1930"/>
        <w:gridCol w:w="1627"/>
        <w:gridCol w:w="1061"/>
      </w:tblGrid>
      <w:tr w:rsidR="00442C51" w14:paraId="7BC84302" w14:textId="77777777" w:rsidTr="0050593D">
        <w:trPr>
          <w:trHeight w:val="457"/>
        </w:trPr>
        <w:tc>
          <w:tcPr>
            <w:tcW w:w="670" w:type="dxa"/>
            <w:shd w:val="clear" w:color="auto" w:fill="F2F2F2" w:themeFill="background1" w:themeFillShade="F2"/>
          </w:tcPr>
          <w:p w14:paraId="54550E09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Pos.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5E085475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Descrizione invio</w:t>
            </w:r>
            <w:r>
              <w:rPr>
                <w:lang w:val="it-IT"/>
              </w:rPr>
              <w:br/>
              <w:t>cartaceo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009D054B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Nr. Contatti</w:t>
            </w:r>
          </w:p>
        </w:tc>
        <w:tc>
          <w:tcPr>
            <w:tcW w:w="1472" w:type="dxa"/>
            <w:shd w:val="clear" w:color="auto" w:fill="F2F2F2" w:themeFill="background1" w:themeFillShade="F2"/>
          </w:tcPr>
          <w:p w14:paraId="22E0BA3B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Periodo</w:t>
            </w:r>
          </w:p>
        </w:tc>
        <w:tc>
          <w:tcPr>
            <w:tcW w:w="1930" w:type="dxa"/>
            <w:shd w:val="clear" w:color="auto" w:fill="F2F2F2" w:themeFill="background1" w:themeFillShade="F2"/>
          </w:tcPr>
          <w:p w14:paraId="225534D1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Donazioni CHF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14:paraId="39D7EA90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Costi CHF</w:t>
            </w:r>
          </w:p>
        </w:tc>
        <w:tc>
          <w:tcPr>
            <w:tcW w:w="1061" w:type="dxa"/>
            <w:shd w:val="clear" w:color="auto" w:fill="F2F2F2" w:themeFill="background1" w:themeFillShade="F2"/>
          </w:tcPr>
          <w:p w14:paraId="2B4E7416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proofErr w:type="spellStart"/>
            <w:r>
              <w:rPr>
                <w:lang w:val="it-IT"/>
              </w:rPr>
              <w:t>Respons</w:t>
            </w:r>
            <w:proofErr w:type="spellEnd"/>
          </w:p>
        </w:tc>
      </w:tr>
      <w:tr w:rsidR="00442C51" w:rsidRPr="004D6490" w14:paraId="16D967EE" w14:textId="77777777" w:rsidTr="0050593D">
        <w:trPr>
          <w:trHeight w:val="322"/>
        </w:trPr>
        <w:tc>
          <w:tcPr>
            <w:tcW w:w="670" w:type="dxa"/>
          </w:tcPr>
          <w:p w14:paraId="4CBFADD2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1.1.</w:t>
            </w:r>
          </w:p>
        </w:tc>
        <w:tc>
          <w:tcPr>
            <w:tcW w:w="2160" w:type="dxa"/>
          </w:tcPr>
          <w:p w14:paraId="707C2222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Colletta stella</w:t>
            </w:r>
            <w:r>
              <w:rPr>
                <w:lang w:val="it-IT"/>
              </w:rPr>
              <w:br/>
            </w:r>
            <w:r>
              <w:rPr>
                <w:i/>
                <w:iCs/>
                <w:sz w:val="14"/>
                <w:szCs w:val="14"/>
                <w:lang w:val="it-IT"/>
              </w:rPr>
              <w:t xml:space="preserve">Gadget </w:t>
            </w:r>
            <w:r w:rsidRPr="00585C00">
              <w:rPr>
                <w:i/>
                <w:iCs/>
                <w:sz w:val="14"/>
                <w:szCs w:val="14"/>
                <w:lang w:val="it-IT"/>
              </w:rPr>
              <w:t xml:space="preserve">2021 + stella </w:t>
            </w:r>
            <w:proofErr w:type="spellStart"/>
            <w:r w:rsidRPr="00585C00">
              <w:rPr>
                <w:i/>
                <w:iCs/>
                <w:sz w:val="14"/>
                <w:szCs w:val="14"/>
                <w:lang w:val="it-IT"/>
              </w:rPr>
              <w:t>bio</w:t>
            </w:r>
            <w:proofErr w:type="spellEnd"/>
            <w:r w:rsidRPr="00585C00">
              <w:rPr>
                <w:i/>
                <w:iCs/>
                <w:sz w:val="14"/>
                <w:szCs w:val="14"/>
                <w:lang w:val="it-IT"/>
              </w:rPr>
              <w:t xml:space="preserve"> indirizzi esistenti</w:t>
            </w:r>
            <w:r>
              <w:rPr>
                <w:i/>
                <w:iCs/>
                <w:sz w:val="14"/>
                <w:szCs w:val="14"/>
                <w:lang w:val="it-IT"/>
              </w:rPr>
              <w:t xml:space="preserve"> </w:t>
            </w:r>
            <w:r w:rsidRPr="00585C00">
              <w:rPr>
                <w:i/>
                <w:iCs/>
                <w:sz w:val="14"/>
                <w:szCs w:val="14"/>
                <w:lang w:val="it-IT"/>
              </w:rPr>
              <w:t>e + stella classica indirizzi acquistati</w:t>
            </w:r>
          </w:p>
        </w:tc>
        <w:tc>
          <w:tcPr>
            <w:tcW w:w="1350" w:type="dxa"/>
          </w:tcPr>
          <w:p w14:paraId="6536722D" w14:textId="77777777" w:rsidR="00442C51" w:rsidRDefault="00442C51" w:rsidP="00E60C32">
            <w:pPr>
              <w:spacing w:line="240" w:lineRule="auto"/>
              <w:rPr>
                <w:b/>
                <w:bCs/>
                <w:sz w:val="16"/>
                <w:szCs w:val="16"/>
                <w:lang w:val="it-IT"/>
              </w:rPr>
            </w:pPr>
            <w:r w:rsidRPr="001505BD">
              <w:rPr>
                <w:b/>
                <w:bCs/>
                <w:sz w:val="16"/>
                <w:szCs w:val="16"/>
                <w:lang w:val="it-IT"/>
              </w:rPr>
              <w:t xml:space="preserve">2021: </w:t>
            </w:r>
            <w:proofErr w:type="spellStart"/>
            <w:r>
              <w:rPr>
                <w:sz w:val="12"/>
                <w:szCs w:val="12"/>
                <w:lang w:val="it-IT"/>
              </w:rPr>
              <w:t>Sextant</w:t>
            </w:r>
            <w:proofErr w:type="spellEnd"/>
            <w:r w:rsidRPr="001505BD">
              <w:rPr>
                <w:sz w:val="12"/>
                <w:szCs w:val="12"/>
                <w:lang w:val="it-IT"/>
              </w:rPr>
              <w:t xml:space="preserve"> 3.9.21</w:t>
            </w:r>
          </w:p>
          <w:p w14:paraId="74C7240D" w14:textId="77777777" w:rsidR="00442C51" w:rsidRPr="001505BD" w:rsidRDefault="00442C51" w:rsidP="00E60C32">
            <w:pPr>
              <w:spacing w:after="80" w:line="240" w:lineRule="auto"/>
              <w:rPr>
                <w:b/>
                <w:bCs/>
                <w:sz w:val="16"/>
                <w:szCs w:val="16"/>
                <w:lang w:val="it-IT"/>
              </w:rPr>
            </w:pPr>
            <w:r w:rsidRPr="001505BD">
              <w:rPr>
                <w:b/>
                <w:bCs/>
                <w:sz w:val="16"/>
                <w:szCs w:val="16"/>
                <w:lang w:val="it-IT"/>
              </w:rPr>
              <w:t>+ acquisti: 8’000</w:t>
            </w:r>
          </w:p>
          <w:p w14:paraId="16BF02A8" w14:textId="77777777" w:rsidR="00442C51" w:rsidRPr="004D6490" w:rsidRDefault="00442C51" w:rsidP="00E60C32">
            <w:pPr>
              <w:spacing w:line="240" w:lineRule="auto"/>
              <w:rPr>
                <w:i/>
                <w:iCs/>
                <w:sz w:val="16"/>
                <w:szCs w:val="16"/>
                <w:lang w:val="it-IT"/>
              </w:rPr>
            </w:pPr>
            <w:r w:rsidRPr="004D6490">
              <w:rPr>
                <w:i/>
                <w:iCs/>
                <w:sz w:val="16"/>
                <w:szCs w:val="16"/>
                <w:lang w:val="it-IT"/>
              </w:rPr>
              <w:t>2020: 4’445</w:t>
            </w:r>
            <w:r w:rsidRPr="004D6490">
              <w:rPr>
                <w:i/>
                <w:iCs/>
                <w:sz w:val="16"/>
                <w:szCs w:val="16"/>
                <w:lang w:val="it-IT"/>
              </w:rPr>
              <w:br/>
              <w:t>+ acquisti: 4</w:t>
            </w:r>
            <w:r>
              <w:rPr>
                <w:i/>
                <w:iCs/>
                <w:sz w:val="16"/>
                <w:szCs w:val="16"/>
                <w:lang w:val="it-IT"/>
              </w:rPr>
              <w:t>’</w:t>
            </w:r>
            <w:r w:rsidRPr="004D6490">
              <w:rPr>
                <w:i/>
                <w:iCs/>
                <w:sz w:val="16"/>
                <w:szCs w:val="16"/>
                <w:lang w:val="it-IT"/>
              </w:rPr>
              <w:t xml:space="preserve">000 </w:t>
            </w:r>
          </w:p>
        </w:tc>
        <w:tc>
          <w:tcPr>
            <w:tcW w:w="1472" w:type="dxa"/>
          </w:tcPr>
          <w:p w14:paraId="38D5AB4B" w14:textId="77777777" w:rsidR="00442C51" w:rsidRPr="00FA5714" w:rsidRDefault="00442C51" w:rsidP="00E60C32">
            <w:pPr>
              <w:spacing w:line="240" w:lineRule="auto"/>
              <w:rPr>
                <w:b/>
                <w:bCs/>
                <w:sz w:val="16"/>
                <w:szCs w:val="16"/>
                <w:lang w:val="it-IT"/>
              </w:rPr>
            </w:pPr>
            <w:r w:rsidRPr="00FA5714">
              <w:rPr>
                <w:b/>
                <w:bCs/>
                <w:sz w:val="16"/>
                <w:szCs w:val="16"/>
                <w:lang w:val="it-IT"/>
              </w:rPr>
              <w:t xml:space="preserve">2021: </w:t>
            </w:r>
            <w:proofErr w:type="gramStart"/>
            <w:r w:rsidRPr="00FA5714">
              <w:rPr>
                <w:b/>
                <w:bCs/>
                <w:sz w:val="16"/>
                <w:szCs w:val="16"/>
                <w:lang w:val="it-IT"/>
              </w:rPr>
              <w:t>18.-</w:t>
            </w:r>
            <w:proofErr w:type="gramEnd"/>
            <w:r w:rsidRPr="00FA5714">
              <w:rPr>
                <w:b/>
                <w:bCs/>
                <w:sz w:val="16"/>
                <w:szCs w:val="16"/>
                <w:lang w:val="it-IT"/>
              </w:rPr>
              <w:t xml:space="preserve"> 31.10.</w:t>
            </w:r>
          </w:p>
          <w:p w14:paraId="781921ED" w14:textId="77777777" w:rsidR="00442C51" w:rsidRDefault="00442C51" w:rsidP="00E60C32">
            <w:pPr>
              <w:spacing w:before="120" w:after="120"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2020: Se 42+43</w:t>
            </w:r>
          </w:p>
          <w:p w14:paraId="77377E73" w14:textId="77777777" w:rsidR="00442C51" w:rsidRPr="004D6490" w:rsidRDefault="00442C51" w:rsidP="00E60C32">
            <w:pPr>
              <w:spacing w:before="120" w:after="120"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2020: Se 42+43</w:t>
            </w:r>
          </w:p>
        </w:tc>
        <w:tc>
          <w:tcPr>
            <w:tcW w:w="1930" w:type="dxa"/>
          </w:tcPr>
          <w:p w14:paraId="26FAFDA3" w14:textId="77777777" w:rsidR="00442C51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2021: --</w:t>
            </w:r>
          </w:p>
          <w:p w14:paraId="05E1136F" w14:textId="77777777" w:rsidR="00442C51" w:rsidRDefault="00442C51" w:rsidP="00E60C32">
            <w:pPr>
              <w:spacing w:before="80" w:after="80"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 xml:space="preserve">2020: </w:t>
            </w:r>
            <w:r w:rsidRPr="00A16D00">
              <w:rPr>
                <w:sz w:val="16"/>
                <w:szCs w:val="16"/>
                <w:lang w:val="it-IT"/>
              </w:rPr>
              <w:t>46</w:t>
            </w:r>
            <w:r>
              <w:rPr>
                <w:sz w:val="16"/>
                <w:szCs w:val="16"/>
                <w:lang w:val="it-IT"/>
              </w:rPr>
              <w:t>'</w:t>
            </w:r>
            <w:r w:rsidRPr="00A16D00">
              <w:rPr>
                <w:sz w:val="16"/>
                <w:szCs w:val="16"/>
                <w:lang w:val="it-IT"/>
              </w:rPr>
              <w:t>845.90</w:t>
            </w:r>
            <w:r>
              <w:rPr>
                <w:sz w:val="16"/>
                <w:szCs w:val="16"/>
                <w:lang w:val="it-IT"/>
              </w:rPr>
              <w:t xml:space="preserve"> (233%)</w:t>
            </w:r>
          </w:p>
          <w:p w14:paraId="26B34C2A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 xml:space="preserve">2019: </w:t>
            </w:r>
            <w:r w:rsidRPr="00A16D00">
              <w:rPr>
                <w:sz w:val="16"/>
                <w:szCs w:val="16"/>
                <w:lang w:val="it-IT"/>
              </w:rPr>
              <w:t>20</w:t>
            </w:r>
            <w:r>
              <w:rPr>
                <w:sz w:val="16"/>
                <w:szCs w:val="16"/>
                <w:lang w:val="it-IT"/>
              </w:rPr>
              <w:t>'</w:t>
            </w:r>
            <w:r w:rsidRPr="00A16D00">
              <w:rPr>
                <w:sz w:val="16"/>
                <w:szCs w:val="16"/>
                <w:lang w:val="it-IT"/>
              </w:rPr>
              <w:t>105.75</w:t>
            </w:r>
          </w:p>
        </w:tc>
        <w:tc>
          <w:tcPr>
            <w:tcW w:w="1627" w:type="dxa"/>
          </w:tcPr>
          <w:p w14:paraId="477D9BA2" w14:textId="1BE2C208" w:rsidR="00442C51" w:rsidRPr="00442C51" w:rsidRDefault="00442C51" w:rsidP="00E60C32">
            <w:pPr>
              <w:spacing w:line="240" w:lineRule="auto"/>
              <w:rPr>
                <w:color w:val="0070C0"/>
                <w:sz w:val="16"/>
                <w:szCs w:val="16"/>
                <w:lang w:val="it-IT"/>
              </w:rPr>
            </w:pPr>
            <w:r w:rsidRPr="00442C51">
              <w:rPr>
                <w:color w:val="0070C0"/>
                <w:sz w:val="16"/>
                <w:szCs w:val="16"/>
                <w:lang w:val="it-IT"/>
              </w:rPr>
              <w:t>2021: 15'</w:t>
            </w:r>
            <w:proofErr w:type="gramStart"/>
            <w:r w:rsidRPr="00442C51">
              <w:rPr>
                <w:color w:val="0070C0"/>
                <w:sz w:val="16"/>
                <w:szCs w:val="16"/>
                <w:lang w:val="it-IT"/>
              </w:rPr>
              <w:t>470.-</w:t>
            </w:r>
            <w:proofErr w:type="gramEnd"/>
          </w:p>
          <w:p w14:paraId="38C86E6B" w14:textId="7F8A1CF4" w:rsidR="00442C51" w:rsidRDefault="00442C51" w:rsidP="00E60C32">
            <w:pPr>
              <w:spacing w:before="80"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2020: 1</w:t>
            </w:r>
            <w:r>
              <w:rPr>
                <w:sz w:val="16"/>
                <w:szCs w:val="16"/>
                <w:lang w:val="it-IT"/>
              </w:rPr>
              <w:t>0’</w:t>
            </w:r>
            <w:r w:rsidRPr="004D6490">
              <w:rPr>
                <w:sz w:val="16"/>
                <w:szCs w:val="16"/>
                <w:lang w:val="it-IT"/>
              </w:rPr>
              <w:t>0</w:t>
            </w:r>
            <w:r>
              <w:rPr>
                <w:sz w:val="16"/>
                <w:szCs w:val="16"/>
                <w:lang w:val="it-IT"/>
              </w:rPr>
              <w:t>13.36</w:t>
            </w:r>
          </w:p>
          <w:p w14:paraId="7C40CD2B" w14:textId="22169D86" w:rsidR="00442C51" w:rsidRPr="00442C51" w:rsidRDefault="00442C51" w:rsidP="00442C51">
            <w:pPr>
              <w:spacing w:line="240" w:lineRule="auto"/>
              <w:ind w:left="198" w:hanging="198"/>
              <w:rPr>
                <w:sz w:val="16"/>
                <w:szCs w:val="16"/>
                <w:lang w:val="it-IT"/>
              </w:rPr>
            </w:pPr>
            <w:r w:rsidRPr="00442C51">
              <w:rPr>
                <w:sz w:val="16"/>
                <w:szCs w:val="16"/>
                <w:lang w:val="it-IT"/>
              </w:rPr>
              <w:t>1.19/ pz</w:t>
            </w:r>
          </w:p>
          <w:p w14:paraId="5D0BE3B4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</w:p>
        </w:tc>
        <w:tc>
          <w:tcPr>
            <w:tcW w:w="1061" w:type="dxa"/>
          </w:tcPr>
          <w:p w14:paraId="2C2B5E9D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Vedi 1.3.</w:t>
            </w:r>
          </w:p>
        </w:tc>
      </w:tr>
      <w:tr w:rsidR="00442C51" w:rsidRPr="004D6490" w14:paraId="1347CB2C" w14:textId="77777777" w:rsidTr="0050593D">
        <w:trPr>
          <w:trHeight w:val="322"/>
        </w:trPr>
        <w:tc>
          <w:tcPr>
            <w:tcW w:w="670" w:type="dxa"/>
          </w:tcPr>
          <w:p w14:paraId="2D74E676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1.2.</w:t>
            </w:r>
          </w:p>
        </w:tc>
        <w:tc>
          <w:tcPr>
            <w:tcW w:w="2160" w:type="dxa"/>
          </w:tcPr>
          <w:p w14:paraId="78B9FDE7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Invio dei soci all’assemblea</w:t>
            </w:r>
          </w:p>
        </w:tc>
        <w:tc>
          <w:tcPr>
            <w:tcW w:w="1350" w:type="dxa"/>
          </w:tcPr>
          <w:p w14:paraId="124E7A3C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472" w:type="dxa"/>
          </w:tcPr>
          <w:p w14:paraId="67B41840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o</w:t>
            </w:r>
            <w:r w:rsidRPr="004D6490">
              <w:rPr>
                <w:sz w:val="16"/>
                <w:szCs w:val="16"/>
                <w:lang w:val="it-IT"/>
              </w:rPr>
              <w:t>ttobre</w:t>
            </w:r>
            <w:r>
              <w:rPr>
                <w:sz w:val="16"/>
                <w:szCs w:val="16"/>
                <w:lang w:val="it-IT"/>
              </w:rPr>
              <w:t>/novembre 2021</w:t>
            </w:r>
          </w:p>
        </w:tc>
        <w:tc>
          <w:tcPr>
            <w:tcW w:w="1930" w:type="dxa"/>
          </w:tcPr>
          <w:p w14:paraId="031341E5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627" w:type="dxa"/>
          </w:tcPr>
          <w:p w14:paraId="14D39E39" w14:textId="3FBD473C" w:rsidR="00442C51" w:rsidRPr="004D6490" w:rsidRDefault="0041127E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1127E">
              <w:rPr>
                <w:color w:val="0070C0"/>
                <w:sz w:val="16"/>
                <w:szCs w:val="16"/>
                <w:lang w:val="it-IT"/>
              </w:rPr>
              <w:t xml:space="preserve">200 </w:t>
            </w:r>
            <w:r>
              <w:rPr>
                <w:sz w:val="16"/>
                <w:szCs w:val="16"/>
                <w:lang w:val="it-IT"/>
              </w:rPr>
              <w:t>francobolli</w:t>
            </w:r>
          </w:p>
        </w:tc>
        <w:tc>
          <w:tcPr>
            <w:tcW w:w="1061" w:type="dxa"/>
          </w:tcPr>
          <w:p w14:paraId="1569B4BF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--</w:t>
            </w:r>
          </w:p>
        </w:tc>
      </w:tr>
      <w:tr w:rsidR="00442C51" w:rsidRPr="004D6490" w14:paraId="309B80A0" w14:textId="77777777" w:rsidTr="0050593D">
        <w:trPr>
          <w:trHeight w:val="322"/>
        </w:trPr>
        <w:tc>
          <w:tcPr>
            <w:tcW w:w="670" w:type="dxa"/>
          </w:tcPr>
          <w:p w14:paraId="444A0AE9" w14:textId="4DE33654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</w:t>
            </w:r>
            <w:r w:rsidR="00200DDA">
              <w:rPr>
                <w:lang w:val="it-IT"/>
              </w:rPr>
              <w:t>3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</w:tcPr>
          <w:p w14:paraId="679161C3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 xml:space="preserve">Ringraziamenti </w:t>
            </w:r>
            <w:r>
              <w:rPr>
                <w:lang w:val="it-IT"/>
              </w:rPr>
              <w:br/>
              <w:t>donazioni</w:t>
            </w:r>
          </w:p>
        </w:tc>
        <w:tc>
          <w:tcPr>
            <w:tcW w:w="1350" w:type="dxa"/>
          </w:tcPr>
          <w:p w14:paraId="4F605CDE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472" w:type="dxa"/>
          </w:tcPr>
          <w:p w14:paraId="3ED7811F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Mensilmente</w:t>
            </w:r>
          </w:p>
        </w:tc>
        <w:tc>
          <w:tcPr>
            <w:tcW w:w="1930" w:type="dxa"/>
          </w:tcPr>
          <w:p w14:paraId="6C815F3F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627" w:type="dxa"/>
          </w:tcPr>
          <w:p w14:paraId="3A2FDDB0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Gratuito</w:t>
            </w:r>
          </w:p>
        </w:tc>
        <w:tc>
          <w:tcPr>
            <w:tcW w:w="1061" w:type="dxa"/>
          </w:tcPr>
          <w:p w14:paraId="59586EB2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--</w:t>
            </w:r>
          </w:p>
        </w:tc>
      </w:tr>
      <w:tr w:rsidR="00442C51" w:rsidRPr="004D6490" w14:paraId="0F4EE7CC" w14:textId="77777777" w:rsidTr="0050593D">
        <w:trPr>
          <w:trHeight w:val="322"/>
        </w:trPr>
        <w:tc>
          <w:tcPr>
            <w:tcW w:w="670" w:type="dxa"/>
          </w:tcPr>
          <w:p w14:paraId="58A24B6C" w14:textId="32EDE374" w:rsidR="00442C51" w:rsidRDefault="00442C51" w:rsidP="00E60C32">
            <w:pPr>
              <w:spacing w:line="240" w:lineRule="auto"/>
              <w:rPr>
                <w:lang w:val="it-IT"/>
              </w:rPr>
            </w:pPr>
            <w:r w:rsidRPr="00200DDA">
              <w:rPr>
                <w:lang w:val="it-IT"/>
              </w:rPr>
              <w:t>1.</w:t>
            </w:r>
            <w:r w:rsidR="00200DDA">
              <w:rPr>
                <w:lang w:val="it-IT"/>
              </w:rPr>
              <w:t>4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</w:tcPr>
          <w:p w14:paraId="65344B25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 xml:space="preserve">Attestato annuale </w:t>
            </w:r>
          </w:p>
          <w:p w14:paraId="2233AD46" w14:textId="77777777" w:rsidR="00442C51" w:rsidRDefault="00442C51" w:rsidP="00E60C32">
            <w:pPr>
              <w:spacing w:line="240" w:lineRule="auto"/>
              <w:rPr>
                <w:sz w:val="14"/>
                <w:szCs w:val="14"/>
                <w:lang w:val="it-IT"/>
              </w:rPr>
            </w:pPr>
            <w:r w:rsidRPr="001B3BE8">
              <w:rPr>
                <w:sz w:val="14"/>
                <w:szCs w:val="14"/>
                <w:lang w:val="it-IT"/>
              </w:rPr>
              <w:t xml:space="preserve">Da CHF </w:t>
            </w:r>
            <w:proofErr w:type="gramStart"/>
            <w:r w:rsidRPr="001B3BE8">
              <w:rPr>
                <w:sz w:val="14"/>
                <w:szCs w:val="14"/>
                <w:lang w:val="it-IT"/>
              </w:rPr>
              <w:t>50.-</w:t>
            </w:r>
            <w:proofErr w:type="gramEnd"/>
            <w:r w:rsidRPr="001B3BE8">
              <w:rPr>
                <w:sz w:val="14"/>
                <w:szCs w:val="14"/>
                <w:lang w:val="it-IT"/>
              </w:rPr>
              <w:t xml:space="preserve"> in poi</w:t>
            </w:r>
          </w:p>
          <w:p w14:paraId="338B204F" w14:textId="77777777" w:rsidR="00442C51" w:rsidRPr="001B3BE8" w:rsidRDefault="00442C51" w:rsidP="00E60C32">
            <w:pPr>
              <w:spacing w:line="240" w:lineRule="auto"/>
              <w:rPr>
                <w:sz w:val="14"/>
                <w:szCs w:val="14"/>
                <w:lang w:val="it-IT"/>
              </w:rPr>
            </w:pPr>
            <w:r>
              <w:rPr>
                <w:sz w:val="14"/>
                <w:szCs w:val="14"/>
                <w:lang w:val="it-IT"/>
              </w:rPr>
              <w:t xml:space="preserve">analisi dati fino 30.04. </w:t>
            </w:r>
          </w:p>
          <w:p w14:paraId="7B635448" w14:textId="77777777" w:rsidR="00442C51" w:rsidRPr="00B53703" w:rsidRDefault="00442C51" w:rsidP="00E60C32">
            <w:pPr>
              <w:spacing w:line="240" w:lineRule="auto"/>
              <w:rPr>
                <w:i/>
                <w:iCs/>
                <w:sz w:val="14"/>
                <w:szCs w:val="14"/>
                <w:lang w:val="it-IT"/>
              </w:rPr>
            </w:pPr>
            <w:r w:rsidRPr="00B53703">
              <w:rPr>
                <w:i/>
                <w:iCs/>
                <w:sz w:val="14"/>
                <w:szCs w:val="14"/>
                <w:lang w:val="it-IT"/>
              </w:rPr>
              <w:t>2021: gadget da definire</w:t>
            </w:r>
          </w:p>
          <w:p w14:paraId="2CA54957" w14:textId="77777777" w:rsidR="00442C51" w:rsidRDefault="00442C51" w:rsidP="00E60C32">
            <w:pPr>
              <w:spacing w:line="240" w:lineRule="auto"/>
              <w:rPr>
                <w:lang w:val="it-IT"/>
              </w:rPr>
            </w:pPr>
            <w:r w:rsidRPr="00B53703">
              <w:rPr>
                <w:i/>
                <w:iCs/>
                <w:sz w:val="14"/>
                <w:szCs w:val="14"/>
                <w:lang w:val="it-IT"/>
              </w:rPr>
              <w:t xml:space="preserve">2020: gadget graffette </w:t>
            </w:r>
            <w:r>
              <w:rPr>
                <w:i/>
                <w:iCs/>
                <w:sz w:val="14"/>
                <w:szCs w:val="14"/>
                <w:lang w:val="it-IT"/>
              </w:rPr>
              <w:br/>
            </w:r>
            <w:r w:rsidRPr="00B53703">
              <w:rPr>
                <w:i/>
                <w:iCs/>
                <w:sz w:val="14"/>
                <w:szCs w:val="14"/>
                <w:lang w:val="it-IT"/>
              </w:rPr>
              <w:t>a forma di cuore</w:t>
            </w:r>
          </w:p>
        </w:tc>
        <w:tc>
          <w:tcPr>
            <w:tcW w:w="1350" w:type="dxa"/>
          </w:tcPr>
          <w:p w14:paraId="5BFB59C2" w14:textId="77777777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2021: --</w:t>
            </w:r>
          </w:p>
          <w:p w14:paraId="54AF486F" w14:textId="77777777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proofErr w:type="gramStart"/>
            <w:r>
              <w:rPr>
                <w:sz w:val="16"/>
                <w:szCs w:val="16"/>
                <w:lang w:val="it-IT"/>
              </w:rPr>
              <w:t>2020:  1</w:t>
            </w:r>
            <w:proofErr w:type="gramEnd"/>
            <w:r>
              <w:rPr>
                <w:sz w:val="16"/>
                <w:szCs w:val="16"/>
                <w:lang w:val="it-IT"/>
              </w:rPr>
              <w:t>’331 (+708)</w:t>
            </w:r>
          </w:p>
          <w:p w14:paraId="637AA5CF" w14:textId="77777777" w:rsidR="00442C51" w:rsidRPr="001B3BE8" w:rsidRDefault="00442C51" w:rsidP="00E60C32">
            <w:pPr>
              <w:spacing w:line="240" w:lineRule="auto"/>
              <w:rPr>
                <w:i/>
                <w:iCs/>
                <w:sz w:val="16"/>
                <w:szCs w:val="16"/>
                <w:lang w:val="it-IT"/>
              </w:rPr>
            </w:pPr>
            <w:proofErr w:type="gramStart"/>
            <w:r w:rsidRPr="001B3BE8">
              <w:rPr>
                <w:i/>
                <w:iCs/>
                <w:sz w:val="16"/>
                <w:szCs w:val="16"/>
                <w:lang w:val="it-IT"/>
              </w:rPr>
              <w:t xml:space="preserve">2019:   </w:t>
            </w:r>
            <w:proofErr w:type="gramEnd"/>
            <w:r w:rsidRPr="001B3BE8">
              <w:rPr>
                <w:i/>
                <w:iCs/>
                <w:sz w:val="16"/>
                <w:szCs w:val="16"/>
                <w:lang w:val="it-IT"/>
              </w:rPr>
              <w:t xml:space="preserve"> 623</w:t>
            </w:r>
          </w:p>
        </w:tc>
        <w:tc>
          <w:tcPr>
            <w:tcW w:w="1472" w:type="dxa"/>
          </w:tcPr>
          <w:p w14:paraId="7337EE15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1° settimana febbraio</w:t>
            </w:r>
          </w:p>
        </w:tc>
        <w:tc>
          <w:tcPr>
            <w:tcW w:w="1930" w:type="dxa"/>
          </w:tcPr>
          <w:p w14:paraId="43B58D72" w14:textId="77777777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2021: --</w:t>
            </w:r>
          </w:p>
          <w:p w14:paraId="270024F5" w14:textId="77777777" w:rsidR="00442C51" w:rsidRDefault="00442C51" w:rsidP="00E60C32">
            <w:pPr>
              <w:spacing w:after="80" w:line="240" w:lineRule="auto"/>
              <w:ind w:right="-105"/>
              <w:rPr>
                <w:sz w:val="16"/>
                <w:szCs w:val="16"/>
                <w:lang w:val="it-IT"/>
              </w:rPr>
            </w:pPr>
            <w:r w:rsidRPr="00B53703">
              <w:rPr>
                <w:b/>
                <w:bCs/>
                <w:sz w:val="16"/>
                <w:szCs w:val="16"/>
                <w:lang w:val="it-IT"/>
              </w:rPr>
              <w:t>2020: 16</w:t>
            </w:r>
            <w:r>
              <w:rPr>
                <w:b/>
                <w:bCs/>
                <w:sz w:val="16"/>
                <w:szCs w:val="16"/>
                <w:lang w:val="it-IT"/>
              </w:rPr>
              <w:t>’</w:t>
            </w:r>
            <w:r w:rsidRPr="00B53703">
              <w:rPr>
                <w:b/>
                <w:bCs/>
                <w:sz w:val="16"/>
                <w:szCs w:val="16"/>
                <w:lang w:val="it-IT"/>
              </w:rPr>
              <w:t>621.- (+ 10</w:t>
            </w:r>
            <w:r>
              <w:rPr>
                <w:b/>
                <w:bCs/>
                <w:sz w:val="16"/>
                <w:szCs w:val="16"/>
                <w:lang w:val="it-IT"/>
              </w:rPr>
              <w:t>’</w:t>
            </w:r>
            <w:r w:rsidRPr="00B53703">
              <w:rPr>
                <w:b/>
                <w:bCs/>
                <w:sz w:val="16"/>
                <w:szCs w:val="16"/>
                <w:lang w:val="it-IT"/>
              </w:rPr>
              <w:t>014)</w:t>
            </w:r>
            <w:r w:rsidRPr="00B53703">
              <w:rPr>
                <w:b/>
                <w:bCs/>
                <w:sz w:val="16"/>
                <w:szCs w:val="16"/>
                <w:lang w:val="it-IT"/>
              </w:rPr>
              <w:br/>
              <w:t>media: 60.66 (+ 6)</w:t>
            </w:r>
            <w:r>
              <w:rPr>
                <w:sz w:val="16"/>
                <w:szCs w:val="16"/>
                <w:lang w:val="it-IT"/>
              </w:rPr>
              <w:br/>
              <w:t>media nazionale: 75.47</w:t>
            </w:r>
          </w:p>
          <w:p w14:paraId="4B969CFA" w14:textId="77777777" w:rsidR="00442C51" w:rsidRPr="001B3BE8" w:rsidRDefault="00442C51" w:rsidP="00E60C32">
            <w:pPr>
              <w:spacing w:after="80" w:line="240" w:lineRule="auto"/>
              <w:rPr>
                <w:i/>
                <w:iCs/>
                <w:sz w:val="16"/>
                <w:szCs w:val="16"/>
                <w:lang w:val="it-IT"/>
              </w:rPr>
            </w:pPr>
            <w:proofErr w:type="gramStart"/>
            <w:r w:rsidRPr="001B3BE8">
              <w:rPr>
                <w:i/>
                <w:iCs/>
                <w:sz w:val="16"/>
                <w:szCs w:val="16"/>
                <w:lang w:val="it-IT"/>
              </w:rPr>
              <w:t xml:space="preserve">2019:   </w:t>
            </w:r>
            <w:proofErr w:type="gramEnd"/>
            <w:r w:rsidRPr="001B3BE8">
              <w:rPr>
                <w:i/>
                <w:iCs/>
                <w:sz w:val="16"/>
                <w:szCs w:val="16"/>
                <w:lang w:val="it-IT"/>
              </w:rPr>
              <w:t>5</w:t>
            </w:r>
            <w:r>
              <w:rPr>
                <w:i/>
                <w:iCs/>
                <w:sz w:val="16"/>
                <w:szCs w:val="16"/>
                <w:lang w:val="it-IT"/>
              </w:rPr>
              <w:t>’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t>436.50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br/>
              <w:t>media: 54.37</w:t>
            </w:r>
          </w:p>
        </w:tc>
        <w:tc>
          <w:tcPr>
            <w:tcW w:w="1627" w:type="dxa"/>
          </w:tcPr>
          <w:p w14:paraId="6C10F1B8" w14:textId="44F01BE2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 xml:space="preserve">2021: </w:t>
            </w:r>
            <w:r w:rsidRPr="00442C51">
              <w:rPr>
                <w:color w:val="0070C0"/>
                <w:sz w:val="16"/>
                <w:szCs w:val="16"/>
                <w:lang w:val="it-IT"/>
              </w:rPr>
              <w:t xml:space="preserve">da 2'500 – 5'000 a seconda dei donatori </w:t>
            </w:r>
          </w:p>
          <w:p w14:paraId="611603F2" w14:textId="77777777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2020: 2’106.75</w:t>
            </w:r>
            <w:r>
              <w:rPr>
                <w:sz w:val="16"/>
                <w:szCs w:val="16"/>
                <w:lang w:val="it-IT"/>
              </w:rPr>
              <w:br/>
            </w:r>
            <w:r w:rsidRPr="00846639">
              <w:rPr>
                <w:b/>
                <w:bCs/>
                <w:sz w:val="16"/>
                <w:szCs w:val="16"/>
                <w:lang w:val="it-IT"/>
              </w:rPr>
              <w:t xml:space="preserve">2020: </w:t>
            </w:r>
            <w:r>
              <w:rPr>
                <w:sz w:val="16"/>
                <w:szCs w:val="16"/>
                <w:lang w:val="it-IT"/>
              </w:rPr>
              <w:t>1.53/pz.</w:t>
            </w:r>
            <w:r>
              <w:rPr>
                <w:sz w:val="16"/>
                <w:szCs w:val="16"/>
                <w:lang w:val="it-IT"/>
              </w:rPr>
              <w:br/>
            </w:r>
            <w:r w:rsidRPr="00846639">
              <w:rPr>
                <w:b/>
                <w:bCs/>
                <w:sz w:val="16"/>
                <w:szCs w:val="16"/>
                <w:lang w:val="it-IT"/>
              </w:rPr>
              <w:t>ricavo netto: 14</w:t>
            </w:r>
            <w:r>
              <w:rPr>
                <w:b/>
                <w:bCs/>
                <w:sz w:val="16"/>
                <w:szCs w:val="16"/>
                <w:lang w:val="it-IT"/>
              </w:rPr>
              <w:t>’</w:t>
            </w:r>
            <w:r w:rsidRPr="00846639">
              <w:rPr>
                <w:b/>
                <w:bCs/>
                <w:sz w:val="16"/>
                <w:szCs w:val="16"/>
                <w:lang w:val="it-IT"/>
              </w:rPr>
              <w:t>514.25</w:t>
            </w:r>
          </w:p>
          <w:p w14:paraId="24A24E88" w14:textId="77777777" w:rsidR="00442C51" w:rsidRPr="001B3BE8" w:rsidRDefault="00442C51" w:rsidP="00E60C32">
            <w:pPr>
              <w:spacing w:line="240" w:lineRule="auto"/>
              <w:rPr>
                <w:i/>
                <w:iCs/>
                <w:sz w:val="16"/>
                <w:szCs w:val="16"/>
                <w:lang w:val="it-IT"/>
              </w:rPr>
            </w:pPr>
            <w:r w:rsidRPr="001B3BE8">
              <w:rPr>
                <w:i/>
                <w:iCs/>
                <w:sz w:val="16"/>
                <w:szCs w:val="16"/>
                <w:lang w:val="it-IT"/>
              </w:rPr>
              <w:t>2019: 1</w:t>
            </w:r>
            <w:r>
              <w:rPr>
                <w:i/>
                <w:iCs/>
                <w:sz w:val="16"/>
                <w:szCs w:val="16"/>
                <w:lang w:val="it-IT"/>
              </w:rPr>
              <w:t>’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t>062.15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br/>
              <w:t>20</w:t>
            </w:r>
            <w:r>
              <w:rPr>
                <w:i/>
                <w:iCs/>
                <w:sz w:val="16"/>
                <w:szCs w:val="16"/>
                <w:lang w:val="it-IT"/>
              </w:rPr>
              <w:t>19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t>: 1.70/pz.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br/>
              <w:t>ricavo netto: 4</w:t>
            </w:r>
            <w:r>
              <w:rPr>
                <w:i/>
                <w:iCs/>
                <w:sz w:val="16"/>
                <w:szCs w:val="16"/>
                <w:lang w:val="it-IT"/>
              </w:rPr>
              <w:t>’</w:t>
            </w:r>
            <w:r w:rsidRPr="001B3BE8">
              <w:rPr>
                <w:i/>
                <w:iCs/>
                <w:sz w:val="16"/>
                <w:szCs w:val="16"/>
                <w:lang w:val="it-IT"/>
              </w:rPr>
              <w:t>374.35</w:t>
            </w:r>
          </w:p>
        </w:tc>
        <w:tc>
          <w:tcPr>
            <w:tcW w:w="1061" w:type="dxa"/>
          </w:tcPr>
          <w:p w14:paraId="01AB754D" w14:textId="77777777" w:rsidR="00442C51" w:rsidRDefault="00442C51" w:rsidP="00E60C32">
            <w:pPr>
              <w:spacing w:after="80" w:line="240" w:lineRule="auto"/>
              <w:rPr>
                <w:sz w:val="16"/>
                <w:szCs w:val="16"/>
                <w:lang w:val="it-IT"/>
              </w:rPr>
            </w:pPr>
            <w:r w:rsidRPr="004D6490">
              <w:rPr>
                <w:sz w:val="16"/>
                <w:szCs w:val="16"/>
                <w:lang w:val="it-IT"/>
              </w:rPr>
              <w:t>2021: --</w:t>
            </w:r>
          </w:p>
          <w:p w14:paraId="29BFBFCC" w14:textId="77777777" w:rsidR="00442C51" w:rsidRPr="00CC3460" w:rsidRDefault="00442C51" w:rsidP="00E60C32">
            <w:pPr>
              <w:spacing w:after="80" w:line="240" w:lineRule="auto"/>
              <w:rPr>
                <w:color w:val="00B0F0"/>
                <w:sz w:val="14"/>
                <w:szCs w:val="14"/>
                <w:lang w:val="it-IT"/>
              </w:rPr>
            </w:pPr>
            <w:r w:rsidRPr="00B53703">
              <w:rPr>
                <w:b/>
                <w:bCs/>
                <w:sz w:val="16"/>
                <w:szCs w:val="16"/>
                <w:lang w:val="it-IT"/>
              </w:rPr>
              <w:t>2020: 20.59%</w:t>
            </w:r>
            <w:r w:rsidRPr="008865EA">
              <w:rPr>
                <w:b/>
                <w:bCs/>
                <w:color w:val="00B0F0"/>
                <w:sz w:val="16"/>
                <w:szCs w:val="16"/>
                <w:lang w:val="it-IT"/>
              </w:rPr>
              <w:br/>
            </w:r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ROI: 7.89</w:t>
            </w:r>
            <w:r w:rsidRPr="008865EA">
              <w:rPr>
                <w:b/>
                <w:bCs/>
                <w:color w:val="00B0F0"/>
                <w:sz w:val="16"/>
                <w:szCs w:val="16"/>
                <w:lang w:val="it-IT"/>
              </w:rPr>
              <w:t xml:space="preserve"> </w:t>
            </w:r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br/>
            </w:r>
            <w:r w:rsidRPr="00CC3460">
              <w:rPr>
                <w:color w:val="00B0F0"/>
                <w:sz w:val="14"/>
                <w:szCs w:val="14"/>
                <w:lang w:val="it-IT"/>
              </w:rPr>
              <w:t xml:space="preserve">2° classifica </w:t>
            </w:r>
            <w:r>
              <w:rPr>
                <w:color w:val="00B0F0"/>
                <w:sz w:val="14"/>
                <w:szCs w:val="14"/>
                <w:lang w:val="it-IT"/>
              </w:rPr>
              <w:br/>
            </w:r>
            <w:r w:rsidRPr="00CC3460">
              <w:rPr>
                <w:color w:val="00B0F0"/>
                <w:sz w:val="14"/>
                <w:szCs w:val="14"/>
                <w:lang w:val="it-IT"/>
              </w:rPr>
              <w:t>nazionale</w:t>
            </w:r>
          </w:p>
          <w:p w14:paraId="3C2DD120" w14:textId="77777777" w:rsidR="00442C51" w:rsidRPr="001B3BE8" w:rsidRDefault="00442C51" w:rsidP="00E60C32">
            <w:pPr>
              <w:spacing w:line="240" w:lineRule="auto"/>
              <w:rPr>
                <w:i/>
                <w:iCs/>
                <w:sz w:val="16"/>
                <w:szCs w:val="16"/>
                <w:lang w:val="it-IT"/>
              </w:rPr>
            </w:pPr>
            <w:r w:rsidRPr="001B3BE8">
              <w:rPr>
                <w:i/>
                <w:iCs/>
                <w:sz w:val="16"/>
                <w:szCs w:val="16"/>
                <w:lang w:val="it-IT"/>
              </w:rPr>
              <w:t>2019: 16.05%</w:t>
            </w:r>
          </w:p>
          <w:p w14:paraId="44BC8534" w14:textId="77777777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1B3BE8">
              <w:rPr>
                <w:i/>
                <w:iCs/>
                <w:sz w:val="16"/>
                <w:szCs w:val="16"/>
                <w:lang w:val="it-IT"/>
              </w:rPr>
              <w:t>ROI: 5.12</w:t>
            </w:r>
          </w:p>
        </w:tc>
      </w:tr>
      <w:tr w:rsidR="00442C51" w:rsidRPr="00AF1FAF" w14:paraId="0D900082" w14:textId="77777777" w:rsidTr="0050593D">
        <w:trPr>
          <w:trHeight w:val="322"/>
        </w:trPr>
        <w:tc>
          <w:tcPr>
            <w:tcW w:w="670" w:type="dxa"/>
          </w:tcPr>
          <w:p w14:paraId="611F30A9" w14:textId="6CBB53F0" w:rsidR="00442C51" w:rsidRDefault="00442C51" w:rsidP="00E60C32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</w:t>
            </w:r>
            <w:r w:rsidR="00200DDA">
              <w:rPr>
                <w:lang w:val="it-IT"/>
              </w:rPr>
              <w:t>5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</w:tcPr>
          <w:p w14:paraId="049A9C0A" w14:textId="77777777" w:rsidR="00442C51" w:rsidRDefault="00442C51" w:rsidP="00E60C32">
            <w:pPr>
              <w:spacing w:line="240" w:lineRule="auto"/>
              <w:ind w:right="-182"/>
              <w:rPr>
                <w:lang w:val="it-IT"/>
              </w:rPr>
            </w:pPr>
            <w:r>
              <w:rPr>
                <w:lang w:val="it-IT"/>
              </w:rPr>
              <w:t>Giorno della mamma</w:t>
            </w:r>
          </w:p>
        </w:tc>
        <w:tc>
          <w:tcPr>
            <w:tcW w:w="1350" w:type="dxa"/>
          </w:tcPr>
          <w:p w14:paraId="6DD033D0" w14:textId="5FFAB223" w:rsidR="00442C51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2022: 8’000</w:t>
            </w:r>
          </w:p>
          <w:p w14:paraId="3A60DA8A" w14:textId="01F6A2CD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2021: 3’970</w:t>
            </w:r>
          </w:p>
        </w:tc>
        <w:tc>
          <w:tcPr>
            <w:tcW w:w="1472" w:type="dxa"/>
          </w:tcPr>
          <w:p w14:paraId="5A4965A5" w14:textId="2AA9A590" w:rsidR="00442C51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Aprile 2022</w:t>
            </w:r>
          </w:p>
          <w:p w14:paraId="30ACAEBC" w14:textId="76093529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Aprile 2021</w:t>
            </w:r>
          </w:p>
        </w:tc>
        <w:tc>
          <w:tcPr>
            <w:tcW w:w="1930" w:type="dxa"/>
          </w:tcPr>
          <w:p w14:paraId="6A3D003D" w14:textId="293890F3" w:rsidR="00442C51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  <w:p w14:paraId="6BB82A87" w14:textId="494153E9" w:rsidR="00442C51" w:rsidRPr="00AF1FAF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AF1FAF">
              <w:rPr>
                <w:sz w:val="16"/>
                <w:szCs w:val="16"/>
                <w:lang w:val="it-IT"/>
              </w:rPr>
              <w:t>Verrà comunicato a breve da WH CH</w:t>
            </w:r>
          </w:p>
        </w:tc>
        <w:tc>
          <w:tcPr>
            <w:tcW w:w="1627" w:type="dxa"/>
          </w:tcPr>
          <w:p w14:paraId="58587C25" w14:textId="2B1E7C18" w:rsidR="00442C51" w:rsidRPr="00442C51" w:rsidRDefault="00442C51" w:rsidP="00E60C32">
            <w:pPr>
              <w:spacing w:line="240" w:lineRule="auto"/>
              <w:rPr>
                <w:color w:val="0070C0"/>
                <w:sz w:val="16"/>
                <w:szCs w:val="16"/>
                <w:lang w:val="it-IT"/>
              </w:rPr>
            </w:pPr>
            <w:r w:rsidRPr="00442C51">
              <w:rPr>
                <w:color w:val="0070C0"/>
                <w:sz w:val="16"/>
                <w:szCs w:val="16"/>
                <w:lang w:val="it-IT"/>
              </w:rPr>
              <w:t>12'</w:t>
            </w:r>
            <w:proofErr w:type="gramStart"/>
            <w:r w:rsidRPr="00442C51">
              <w:rPr>
                <w:color w:val="0070C0"/>
                <w:sz w:val="16"/>
                <w:szCs w:val="16"/>
                <w:lang w:val="it-IT"/>
              </w:rPr>
              <w:t>640.-</w:t>
            </w:r>
            <w:proofErr w:type="gramEnd"/>
            <w:r w:rsidRPr="00442C51">
              <w:rPr>
                <w:color w:val="0070C0"/>
                <w:sz w:val="16"/>
                <w:szCs w:val="16"/>
                <w:lang w:val="it-IT"/>
              </w:rPr>
              <w:t xml:space="preserve"> </w:t>
            </w:r>
          </w:p>
          <w:p w14:paraId="13445AC8" w14:textId="7A1D7D2F" w:rsidR="00442C51" w:rsidRPr="004D6490" w:rsidRDefault="00442C51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4’231.62</w:t>
            </w:r>
          </w:p>
        </w:tc>
        <w:tc>
          <w:tcPr>
            <w:tcW w:w="1061" w:type="dxa"/>
          </w:tcPr>
          <w:p w14:paraId="67423EA8" w14:textId="77777777" w:rsidR="00442C51" w:rsidRDefault="00442C51" w:rsidP="00E60C32">
            <w:pPr>
              <w:spacing w:line="240" w:lineRule="auto"/>
              <w:rPr>
                <w:sz w:val="12"/>
                <w:szCs w:val="12"/>
                <w:lang w:val="it-IT"/>
              </w:rPr>
            </w:pPr>
            <w:r>
              <w:rPr>
                <w:sz w:val="12"/>
                <w:szCs w:val="12"/>
                <w:lang w:val="it-IT"/>
              </w:rPr>
              <w:t>--</w:t>
            </w:r>
          </w:p>
          <w:p w14:paraId="405B6720" w14:textId="578A1486" w:rsidR="00442C51" w:rsidRPr="00AF1FAF" w:rsidRDefault="00442C51" w:rsidP="00E60C32">
            <w:pPr>
              <w:spacing w:line="240" w:lineRule="auto"/>
              <w:rPr>
                <w:sz w:val="12"/>
                <w:szCs w:val="12"/>
                <w:lang w:val="it-IT"/>
              </w:rPr>
            </w:pPr>
            <w:r w:rsidRPr="00AF1FAF">
              <w:rPr>
                <w:sz w:val="12"/>
                <w:szCs w:val="12"/>
                <w:lang w:val="it-IT"/>
              </w:rPr>
              <w:t>Verrà comunicato a breve da WH CH</w:t>
            </w:r>
          </w:p>
        </w:tc>
      </w:tr>
      <w:tr w:rsidR="00442C51" w:rsidRPr="00AF1FAF" w14:paraId="609D5453" w14:textId="77777777" w:rsidTr="0050593D">
        <w:trPr>
          <w:trHeight w:val="322"/>
        </w:trPr>
        <w:tc>
          <w:tcPr>
            <w:tcW w:w="670" w:type="dxa"/>
          </w:tcPr>
          <w:p w14:paraId="68703272" w14:textId="5860BA48" w:rsidR="00442C51" w:rsidRDefault="00442C51" w:rsidP="00442C51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</w:t>
            </w:r>
            <w:r w:rsidR="00200DDA">
              <w:rPr>
                <w:lang w:val="it-IT"/>
              </w:rPr>
              <w:t>6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</w:tcPr>
          <w:p w14:paraId="334C3A99" w14:textId="77777777" w:rsidR="00442C51" w:rsidRDefault="00442C51" w:rsidP="00442C51">
            <w:pPr>
              <w:spacing w:line="240" w:lineRule="auto"/>
              <w:ind w:right="-182"/>
              <w:rPr>
                <w:lang w:val="it-IT"/>
              </w:rPr>
            </w:pPr>
            <w:r>
              <w:rPr>
                <w:lang w:val="it-IT"/>
              </w:rPr>
              <w:t>Lettera alle fondazioni</w:t>
            </w:r>
          </w:p>
        </w:tc>
        <w:tc>
          <w:tcPr>
            <w:tcW w:w="1350" w:type="dxa"/>
          </w:tcPr>
          <w:p w14:paraId="0E70CABD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472" w:type="dxa"/>
          </w:tcPr>
          <w:p w14:paraId="181E6F42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ottobre/novembre</w:t>
            </w:r>
          </w:p>
        </w:tc>
        <w:tc>
          <w:tcPr>
            <w:tcW w:w="1930" w:type="dxa"/>
          </w:tcPr>
          <w:p w14:paraId="629EEC19" w14:textId="77777777" w:rsidR="00442C51" w:rsidRPr="00AF1FAF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627" w:type="dxa"/>
          </w:tcPr>
          <w:p w14:paraId="38E8270B" w14:textId="3824C862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In house</w:t>
            </w:r>
            <w:r w:rsidR="00E64A98">
              <w:rPr>
                <w:sz w:val="16"/>
                <w:szCs w:val="16"/>
                <w:lang w:val="it-IT"/>
              </w:rPr>
              <w:t xml:space="preserve"> admin?</w:t>
            </w:r>
          </w:p>
          <w:p w14:paraId="554B0918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+ progetto o altro</w:t>
            </w:r>
          </w:p>
          <w:p w14:paraId="05D472F9" w14:textId="02F45DA8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42C51">
              <w:rPr>
                <w:color w:val="0070C0"/>
                <w:sz w:val="16"/>
                <w:szCs w:val="16"/>
                <w:lang w:val="it-IT"/>
              </w:rPr>
              <w:t>100</w:t>
            </w:r>
            <w:r>
              <w:rPr>
                <w:sz w:val="16"/>
                <w:szCs w:val="16"/>
                <w:lang w:val="it-IT"/>
              </w:rPr>
              <w:t xml:space="preserve"> francobolli</w:t>
            </w:r>
          </w:p>
        </w:tc>
        <w:tc>
          <w:tcPr>
            <w:tcW w:w="1061" w:type="dxa"/>
          </w:tcPr>
          <w:p w14:paraId="424B5F8C" w14:textId="77777777" w:rsidR="00442C51" w:rsidRPr="00AF1FAF" w:rsidRDefault="00442C51" w:rsidP="00442C51">
            <w:pPr>
              <w:spacing w:line="240" w:lineRule="auto"/>
              <w:rPr>
                <w:sz w:val="12"/>
                <w:szCs w:val="12"/>
                <w:lang w:val="it-IT"/>
              </w:rPr>
            </w:pPr>
            <w:r>
              <w:rPr>
                <w:sz w:val="12"/>
                <w:szCs w:val="12"/>
                <w:lang w:val="it-IT"/>
              </w:rPr>
              <w:t>--</w:t>
            </w:r>
          </w:p>
        </w:tc>
      </w:tr>
      <w:tr w:rsidR="00442C51" w:rsidRPr="00AF1FAF" w14:paraId="54E48F18" w14:textId="77777777" w:rsidTr="0050593D">
        <w:trPr>
          <w:trHeight w:val="322"/>
        </w:trPr>
        <w:tc>
          <w:tcPr>
            <w:tcW w:w="670" w:type="dxa"/>
          </w:tcPr>
          <w:p w14:paraId="0EB8E586" w14:textId="0A1F53B7" w:rsidR="00442C51" w:rsidRDefault="00442C51" w:rsidP="00442C51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</w:t>
            </w:r>
            <w:r w:rsidR="00200DDA">
              <w:rPr>
                <w:lang w:val="it-IT"/>
              </w:rPr>
              <w:t>7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</w:tcPr>
          <w:p w14:paraId="6649F256" w14:textId="77777777" w:rsidR="00442C51" w:rsidRDefault="00442C51" w:rsidP="00442C51">
            <w:pPr>
              <w:spacing w:line="240" w:lineRule="auto"/>
              <w:ind w:right="-182"/>
              <w:rPr>
                <w:lang w:val="it-IT"/>
              </w:rPr>
            </w:pPr>
            <w:r>
              <w:rPr>
                <w:lang w:val="it-IT"/>
              </w:rPr>
              <w:t>Lettera ai Comuni e Città di Lugano</w:t>
            </w:r>
          </w:p>
        </w:tc>
        <w:tc>
          <w:tcPr>
            <w:tcW w:w="1350" w:type="dxa"/>
          </w:tcPr>
          <w:p w14:paraId="3DE2B0F9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472" w:type="dxa"/>
          </w:tcPr>
          <w:p w14:paraId="3CAC113B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ottobre/novembre</w:t>
            </w:r>
          </w:p>
        </w:tc>
        <w:tc>
          <w:tcPr>
            <w:tcW w:w="1930" w:type="dxa"/>
          </w:tcPr>
          <w:p w14:paraId="301DD6EE" w14:textId="77777777" w:rsidR="00442C51" w:rsidRPr="00AF1FAF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627" w:type="dxa"/>
          </w:tcPr>
          <w:p w14:paraId="7FFA146B" w14:textId="63B719E0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In house</w:t>
            </w:r>
            <w:r w:rsidR="00E64A98">
              <w:rPr>
                <w:sz w:val="16"/>
                <w:szCs w:val="16"/>
                <w:lang w:val="it-IT"/>
              </w:rPr>
              <w:t xml:space="preserve"> admin?</w:t>
            </w:r>
          </w:p>
          <w:p w14:paraId="3566695E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+ progetto o altro</w:t>
            </w:r>
          </w:p>
          <w:p w14:paraId="03CB41C8" w14:textId="7DC20B4B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42C51">
              <w:rPr>
                <w:color w:val="0070C0"/>
                <w:sz w:val="16"/>
                <w:szCs w:val="16"/>
                <w:lang w:val="it-IT"/>
              </w:rPr>
              <w:t>160</w:t>
            </w:r>
            <w:r>
              <w:rPr>
                <w:sz w:val="16"/>
                <w:szCs w:val="16"/>
                <w:lang w:val="it-IT"/>
              </w:rPr>
              <w:t xml:space="preserve"> francobolli</w:t>
            </w:r>
          </w:p>
        </w:tc>
        <w:tc>
          <w:tcPr>
            <w:tcW w:w="1061" w:type="dxa"/>
          </w:tcPr>
          <w:p w14:paraId="27A7368D" w14:textId="77777777" w:rsidR="00442C51" w:rsidRPr="00AF1FAF" w:rsidRDefault="00442C51" w:rsidP="00442C51">
            <w:pPr>
              <w:spacing w:line="240" w:lineRule="auto"/>
              <w:rPr>
                <w:sz w:val="12"/>
                <w:szCs w:val="12"/>
                <w:lang w:val="it-IT"/>
              </w:rPr>
            </w:pPr>
            <w:r>
              <w:rPr>
                <w:sz w:val="12"/>
                <w:szCs w:val="12"/>
                <w:lang w:val="it-IT"/>
              </w:rPr>
              <w:t>--</w:t>
            </w:r>
          </w:p>
        </w:tc>
      </w:tr>
      <w:tr w:rsidR="00442C51" w:rsidRPr="004D6490" w14:paraId="37E1FBBF" w14:textId="77777777" w:rsidTr="0050593D">
        <w:trPr>
          <w:trHeight w:val="322"/>
        </w:trPr>
        <w:tc>
          <w:tcPr>
            <w:tcW w:w="670" w:type="dxa"/>
            <w:tcBorders>
              <w:bottom w:val="single" w:sz="4" w:space="0" w:color="auto"/>
            </w:tcBorders>
          </w:tcPr>
          <w:p w14:paraId="5F527DAF" w14:textId="6D85D371" w:rsidR="00442C51" w:rsidRDefault="00442C51" w:rsidP="00442C51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>1.</w:t>
            </w:r>
            <w:r w:rsidR="00200DDA">
              <w:rPr>
                <w:lang w:val="it-IT"/>
              </w:rPr>
              <w:t>8</w:t>
            </w:r>
            <w:r>
              <w:rPr>
                <w:lang w:val="it-IT"/>
              </w:rPr>
              <w:t>.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AAC86FA" w14:textId="77777777" w:rsidR="00442C51" w:rsidRDefault="00442C51" w:rsidP="00442C51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 xml:space="preserve">Newsletter </w:t>
            </w:r>
            <w:r w:rsidRPr="007D738B">
              <w:rPr>
                <w:b/>
                <w:bCs/>
                <w:i/>
                <w:iCs/>
                <w:sz w:val="16"/>
                <w:szCs w:val="16"/>
                <w:lang w:val="it-IT"/>
              </w:rPr>
              <w:t xml:space="preserve">unicamente digitale </w:t>
            </w:r>
            <w:proofErr w:type="spellStart"/>
            <w:r w:rsidRPr="006E29F3">
              <w:rPr>
                <w:sz w:val="16"/>
                <w:szCs w:val="16"/>
                <w:lang w:val="it-IT"/>
              </w:rPr>
              <w:t>incl</w:t>
            </w:r>
            <w:proofErr w:type="spellEnd"/>
            <w:r w:rsidRPr="006E29F3">
              <w:rPr>
                <w:sz w:val="16"/>
                <w:szCs w:val="16"/>
                <w:lang w:val="it-IT"/>
              </w:rPr>
              <w:t>. AMICI-News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7C30DF2" w14:textId="77777777" w:rsidR="00442C51" w:rsidRPr="004D6490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Ca. 1’200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20FAD0C3" w14:textId="77777777" w:rsidR="00442C51" w:rsidRPr="004D6490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3 a 4 all’anno</w:t>
            </w:r>
          </w:p>
        </w:tc>
        <w:tc>
          <w:tcPr>
            <w:tcW w:w="1930" w:type="dxa"/>
            <w:tcBorders>
              <w:bottom w:val="single" w:sz="4" w:space="0" w:color="auto"/>
            </w:tcBorders>
          </w:tcPr>
          <w:p w14:paraId="51278621" w14:textId="77777777" w:rsidR="00442C51" w:rsidRPr="004D6490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5A988EB" w14:textId="77777777" w:rsidR="00442C51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In house</w:t>
            </w:r>
          </w:p>
          <w:p w14:paraId="74519027" w14:textId="1B2256FA" w:rsidR="00442C51" w:rsidRPr="004D6490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442C51">
              <w:rPr>
                <w:color w:val="0070C0"/>
                <w:sz w:val="16"/>
                <w:szCs w:val="16"/>
                <w:lang w:val="it-IT"/>
              </w:rPr>
              <w:t xml:space="preserve">+ 50 </w:t>
            </w:r>
            <w:r>
              <w:rPr>
                <w:sz w:val="16"/>
                <w:szCs w:val="16"/>
                <w:lang w:val="it-IT"/>
              </w:rPr>
              <w:t xml:space="preserve">per </w:t>
            </w:r>
            <w:proofErr w:type="spellStart"/>
            <w:r>
              <w:rPr>
                <w:sz w:val="16"/>
                <w:szCs w:val="16"/>
                <w:lang w:val="it-IT"/>
              </w:rPr>
              <w:t>ev</w:t>
            </w:r>
            <w:proofErr w:type="spellEnd"/>
            <w:r>
              <w:rPr>
                <w:sz w:val="16"/>
                <w:szCs w:val="16"/>
                <w:lang w:val="it-IT"/>
              </w:rPr>
              <w:t>. foto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78142525" w14:textId="77777777" w:rsidR="00442C51" w:rsidRPr="004D6490" w:rsidRDefault="00442C51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--</w:t>
            </w:r>
          </w:p>
        </w:tc>
      </w:tr>
      <w:tr w:rsidR="00D071AA" w:rsidRPr="004D6490" w14:paraId="6BCF180A" w14:textId="77777777" w:rsidTr="0050593D">
        <w:trPr>
          <w:trHeight w:val="266"/>
        </w:trPr>
        <w:tc>
          <w:tcPr>
            <w:tcW w:w="7582" w:type="dxa"/>
            <w:gridSpan w:val="5"/>
            <w:tcBorders>
              <w:right w:val="nil"/>
            </w:tcBorders>
            <w:shd w:val="clear" w:color="auto" w:fill="E7E6E6" w:themeFill="background2"/>
            <w:vAlign w:val="bottom"/>
          </w:tcPr>
          <w:p w14:paraId="18B6D679" w14:textId="171FB963" w:rsidR="00D071AA" w:rsidRPr="00C87E67" w:rsidRDefault="00D071AA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Richiesta Budget 21/22</w:t>
            </w:r>
          </w:p>
        </w:tc>
        <w:tc>
          <w:tcPr>
            <w:tcW w:w="1627" w:type="dxa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394EB035" w14:textId="734510D1" w:rsidR="00D071AA" w:rsidRPr="00C87E67" w:rsidRDefault="00D071AA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CHF 33'</w:t>
            </w:r>
            <w:proofErr w:type="gramStart"/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620.-</w:t>
            </w:r>
            <w:proofErr w:type="gramEnd"/>
          </w:p>
        </w:tc>
        <w:tc>
          <w:tcPr>
            <w:tcW w:w="1061" w:type="dxa"/>
            <w:tcBorders>
              <w:left w:val="nil"/>
            </w:tcBorders>
            <w:shd w:val="clear" w:color="auto" w:fill="E7E6E6" w:themeFill="background2"/>
            <w:vAlign w:val="bottom"/>
          </w:tcPr>
          <w:p w14:paraId="1ACAA956" w14:textId="77777777" w:rsidR="00D071AA" w:rsidRDefault="00D071AA" w:rsidP="00442C51">
            <w:pPr>
              <w:spacing w:line="240" w:lineRule="auto"/>
              <w:rPr>
                <w:sz w:val="16"/>
                <w:szCs w:val="16"/>
                <w:lang w:val="it-IT"/>
              </w:rPr>
            </w:pPr>
          </w:p>
        </w:tc>
      </w:tr>
    </w:tbl>
    <w:p w14:paraId="04979A9F" w14:textId="26DFEB97" w:rsidR="002833D1" w:rsidRPr="00F40C7D" w:rsidRDefault="002833D1" w:rsidP="002833D1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t>2</w:t>
      </w:r>
      <w:r w:rsidRPr="00F40C7D">
        <w:rPr>
          <w:color w:val="00B0F0"/>
          <w:sz w:val="32"/>
          <w:szCs w:val="32"/>
          <w:lang w:val="it-IT"/>
        </w:rPr>
        <w:t xml:space="preserve">. </w:t>
      </w:r>
      <w:r>
        <w:rPr>
          <w:color w:val="00B0F0"/>
          <w:sz w:val="32"/>
          <w:szCs w:val="32"/>
          <w:lang w:val="it-IT"/>
        </w:rPr>
        <w:t>Eventi</w:t>
      </w:r>
    </w:p>
    <w:tbl>
      <w:tblPr>
        <w:tblStyle w:val="Grigliatabella"/>
        <w:tblW w:w="10234" w:type="dxa"/>
        <w:tblLook w:val="04A0" w:firstRow="1" w:lastRow="0" w:firstColumn="1" w:lastColumn="0" w:noHBand="0" w:noVBand="1"/>
      </w:tblPr>
      <w:tblGrid>
        <w:gridCol w:w="967"/>
        <w:gridCol w:w="4273"/>
        <w:gridCol w:w="1559"/>
        <w:gridCol w:w="1985"/>
        <w:gridCol w:w="1450"/>
      </w:tblGrid>
      <w:tr w:rsidR="002833D1" w14:paraId="359CE0FC" w14:textId="77777777" w:rsidTr="00F230BB">
        <w:trPr>
          <w:trHeight w:val="414"/>
        </w:trPr>
        <w:tc>
          <w:tcPr>
            <w:tcW w:w="967" w:type="dxa"/>
            <w:shd w:val="clear" w:color="auto" w:fill="F2F2F2" w:themeFill="background1" w:themeFillShade="F2"/>
          </w:tcPr>
          <w:p w14:paraId="18209EF3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Pos.</w:t>
            </w:r>
          </w:p>
        </w:tc>
        <w:tc>
          <w:tcPr>
            <w:tcW w:w="4273" w:type="dxa"/>
            <w:shd w:val="clear" w:color="auto" w:fill="F2F2F2" w:themeFill="background1" w:themeFillShade="F2"/>
          </w:tcPr>
          <w:p w14:paraId="367E9D14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Descrizione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25CE913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Luogo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1664B74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Periodo</w:t>
            </w:r>
          </w:p>
        </w:tc>
        <w:tc>
          <w:tcPr>
            <w:tcW w:w="1450" w:type="dxa"/>
            <w:shd w:val="clear" w:color="auto" w:fill="F2F2F2" w:themeFill="background1" w:themeFillShade="F2"/>
          </w:tcPr>
          <w:p w14:paraId="3C697AE8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Costi CHF</w:t>
            </w:r>
          </w:p>
        </w:tc>
      </w:tr>
      <w:tr w:rsidR="002833D1" w14:paraId="40FB0C13" w14:textId="77777777" w:rsidTr="00F230BB">
        <w:trPr>
          <w:trHeight w:val="332"/>
        </w:trPr>
        <w:tc>
          <w:tcPr>
            <w:tcW w:w="967" w:type="dxa"/>
          </w:tcPr>
          <w:p w14:paraId="5E70010E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2.1.</w:t>
            </w:r>
          </w:p>
        </w:tc>
        <w:tc>
          <w:tcPr>
            <w:tcW w:w="4273" w:type="dxa"/>
          </w:tcPr>
          <w:p w14:paraId="09E56A4E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Assemblea (+ parte AMICI)</w:t>
            </w:r>
          </w:p>
        </w:tc>
        <w:tc>
          <w:tcPr>
            <w:tcW w:w="1559" w:type="dxa"/>
          </w:tcPr>
          <w:p w14:paraId="412BDB3F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Ibrido?</w:t>
            </w:r>
          </w:p>
        </w:tc>
        <w:tc>
          <w:tcPr>
            <w:tcW w:w="1985" w:type="dxa"/>
          </w:tcPr>
          <w:p w14:paraId="4A86E078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Da stabilire</w:t>
            </w:r>
          </w:p>
        </w:tc>
        <w:tc>
          <w:tcPr>
            <w:tcW w:w="1450" w:type="dxa"/>
          </w:tcPr>
          <w:p w14:paraId="335E3A9B" w14:textId="77777777" w:rsidR="002833D1" w:rsidRDefault="002833D1" w:rsidP="00E60C32">
            <w:pPr>
              <w:rPr>
                <w:lang w:val="it-IT"/>
              </w:rPr>
            </w:pPr>
          </w:p>
        </w:tc>
      </w:tr>
      <w:tr w:rsidR="002833D1" w14:paraId="3B81B396" w14:textId="77777777" w:rsidTr="00F230BB">
        <w:trPr>
          <w:trHeight w:val="332"/>
        </w:trPr>
        <w:tc>
          <w:tcPr>
            <w:tcW w:w="967" w:type="dxa"/>
          </w:tcPr>
          <w:p w14:paraId="7A0AFE7B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2.2.</w:t>
            </w:r>
          </w:p>
        </w:tc>
        <w:tc>
          <w:tcPr>
            <w:tcW w:w="4273" w:type="dxa"/>
          </w:tcPr>
          <w:p w14:paraId="12D19CC3" w14:textId="77777777" w:rsidR="002833D1" w:rsidRPr="00C12701" w:rsidRDefault="002833D1" w:rsidP="00E60C32">
            <w:pPr>
              <w:rPr>
                <w:b/>
                <w:bCs/>
                <w:lang w:val="it-IT"/>
              </w:rPr>
            </w:pPr>
            <w:r w:rsidRPr="00C12701">
              <w:rPr>
                <w:b/>
                <w:bCs/>
                <w:lang w:val="it-IT"/>
              </w:rPr>
              <w:t xml:space="preserve">Mercatini ed eventi da parte di terzi </w:t>
            </w:r>
            <w:r w:rsidRPr="00C12701">
              <w:rPr>
                <w:b/>
                <w:bCs/>
                <w:lang w:val="it-IT"/>
              </w:rPr>
              <w:sym w:font="Wingdings" w:char="F0E8"/>
            </w:r>
            <w:r w:rsidRPr="00C12701">
              <w:rPr>
                <w:b/>
                <w:bCs/>
                <w:lang w:val="it-IT"/>
              </w:rPr>
              <w:t xml:space="preserve"> </w:t>
            </w:r>
            <w:r w:rsidRPr="00C12701">
              <w:rPr>
                <w:b/>
                <w:bCs/>
                <w:lang w:val="it-IT"/>
              </w:rPr>
              <w:br/>
              <w:t>invio Kit pubblicitario vedi punto 4.</w:t>
            </w:r>
          </w:p>
        </w:tc>
        <w:tc>
          <w:tcPr>
            <w:tcW w:w="1559" w:type="dxa"/>
          </w:tcPr>
          <w:p w14:paraId="0E77A3DC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A dipendenza</w:t>
            </w:r>
          </w:p>
        </w:tc>
        <w:tc>
          <w:tcPr>
            <w:tcW w:w="1985" w:type="dxa"/>
          </w:tcPr>
          <w:p w14:paraId="1ED5D92F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Su richiesta</w:t>
            </w:r>
          </w:p>
          <w:p w14:paraId="0CF9A4A3" w14:textId="77777777" w:rsidR="002833D1" w:rsidRPr="004553AF" w:rsidRDefault="002833D1" w:rsidP="00E60C32">
            <w:pPr>
              <w:rPr>
                <w:sz w:val="16"/>
                <w:szCs w:val="16"/>
                <w:lang w:val="it-IT"/>
              </w:rPr>
            </w:pPr>
            <w:r w:rsidRPr="004553AF">
              <w:rPr>
                <w:sz w:val="16"/>
                <w:szCs w:val="16"/>
                <w:lang w:val="it-IT"/>
              </w:rPr>
              <w:t>(call to action in FB?)</w:t>
            </w:r>
          </w:p>
        </w:tc>
        <w:tc>
          <w:tcPr>
            <w:tcW w:w="1450" w:type="dxa"/>
          </w:tcPr>
          <w:p w14:paraId="602DBC68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30 </w:t>
            </w:r>
            <w:proofErr w:type="spellStart"/>
            <w:proofErr w:type="gramStart"/>
            <w:r>
              <w:rPr>
                <w:lang w:val="it-IT"/>
              </w:rPr>
              <w:t>pz.à</w:t>
            </w:r>
            <w:proofErr w:type="spellEnd"/>
            <w:proofErr w:type="gramEnd"/>
            <w:r>
              <w:rPr>
                <w:lang w:val="it-IT"/>
              </w:rPr>
              <w:t xml:space="preserve"> 30.- = </w:t>
            </w:r>
          </w:p>
          <w:p w14:paraId="55A1CEA7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900.-</w:t>
            </w:r>
          </w:p>
        </w:tc>
      </w:tr>
      <w:tr w:rsidR="002833D1" w14:paraId="73C49ACE" w14:textId="77777777" w:rsidTr="00F230BB">
        <w:trPr>
          <w:trHeight w:val="332"/>
        </w:trPr>
        <w:tc>
          <w:tcPr>
            <w:tcW w:w="967" w:type="dxa"/>
          </w:tcPr>
          <w:p w14:paraId="79D34FF0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2.3.</w:t>
            </w:r>
          </w:p>
        </w:tc>
        <w:tc>
          <w:tcPr>
            <w:tcW w:w="4273" w:type="dxa"/>
          </w:tcPr>
          <w:p w14:paraId="3AAEB135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Auto-Invito a presentare il SIT: Camera di Commercio Ticino, World Trade Center, </w:t>
            </w:r>
            <w:proofErr w:type="spellStart"/>
            <w:r>
              <w:rPr>
                <w:lang w:val="it-IT"/>
              </w:rPr>
              <w:t>Fuck</w:t>
            </w:r>
            <w:proofErr w:type="spellEnd"/>
            <w:r>
              <w:rPr>
                <w:lang w:val="it-IT"/>
              </w:rPr>
              <w:t xml:space="preserve"> Up Nights, ecc. </w:t>
            </w:r>
            <w:r w:rsidRPr="004A251A">
              <w:rPr>
                <w:lang w:val="it-IT"/>
              </w:rPr>
              <w:sym w:font="Wingdings" w:char="F0E8"/>
            </w:r>
            <w:r>
              <w:rPr>
                <w:lang w:val="it-IT"/>
              </w:rPr>
              <w:t xml:space="preserve"> 10 incontri</w:t>
            </w:r>
          </w:p>
        </w:tc>
        <w:tc>
          <w:tcPr>
            <w:tcW w:w="1559" w:type="dxa"/>
          </w:tcPr>
          <w:p w14:paraId="5AD12461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Da stabilire</w:t>
            </w:r>
          </w:p>
        </w:tc>
        <w:tc>
          <w:tcPr>
            <w:tcW w:w="1985" w:type="dxa"/>
          </w:tcPr>
          <w:p w14:paraId="246D8D2F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Da stabilire</w:t>
            </w:r>
          </w:p>
        </w:tc>
        <w:tc>
          <w:tcPr>
            <w:tcW w:w="1450" w:type="dxa"/>
          </w:tcPr>
          <w:p w14:paraId="0FC0D553" w14:textId="152852E7" w:rsidR="002833D1" w:rsidRDefault="002833D1" w:rsidP="00C87E67">
            <w:pPr>
              <w:rPr>
                <w:lang w:val="it-IT"/>
              </w:rPr>
            </w:pPr>
            <w:r>
              <w:rPr>
                <w:lang w:val="it-IT"/>
              </w:rPr>
              <w:t>Rimborso spese</w:t>
            </w:r>
            <w:r w:rsidR="00C87E67">
              <w:rPr>
                <w:lang w:val="it-IT"/>
              </w:rPr>
              <w:t xml:space="preserve"> </w:t>
            </w:r>
            <w:r>
              <w:rPr>
                <w:lang w:val="it-IT"/>
              </w:rPr>
              <w:t xml:space="preserve">10 x 25.- = </w:t>
            </w:r>
            <w:proofErr w:type="gramStart"/>
            <w:r>
              <w:rPr>
                <w:lang w:val="it-IT"/>
              </w:rPr>
              <w:t>250.-</w:t>
            </w:r>
            <w:proofErr w:type="gramEnd"/>
          </w:p>
        </w:tc>
      </w:tr>
      <w:tr w:rsidR="002833D1" w14:paraId="13387C36" w14:textId="77777777" w:rsidTr="00F230BB">
        <w:trPr>
          <w:trHeight w:val="332"/>
        </w:trPr>
        <w:tc>
          <w:tcPr>
            <w:tcW w:w="967" w:type="dxa"/>
          </w:tcPr>
          <w:p w14:paraId="5873BFE1" w14:textId="01382D4C" w:rsidR="002833D1" w:rsidRDefault="008B604C" w:rsidP="00E60C32">
            <w:pPr>
              <w:rPr>
                <w:lang w:val="it-IT"/>
              </w:rPr>
            </w:pPr>
            <w:r w:rsidRPr="008B604C">
              <w:rPr>
                <w:color w:val="00B0F0"/>
                <w:lang w:val="it-IT"/>
              </w:rPr>
              <w:t>*</w:t>
            </w:r>
            <w:r w:rsidR="002833D1">
              <w:rPr>
                <w:lang w:val="it-IT"/>
              </w:rPr>
              <w:t>2.4.</w:t>
            </w:r>
          </w:p>
        </w:tc>
        <w:tc>
          <w:tcPr>
            <w:tcW w:w="4273" w:type="dxa"/>
          </w:tcPr>
          <w:p w14:paraId="6B94FC11" w14:textId="38466390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Fiera </w:t>
            </w:r>
            <w:proofErr w:type="spellStart"/>
            <w:r>
              <w:rPr>
                <w:lang w:val="it-IT"/>
              </w:rPr>
              <w:t>Belcantone</w:t>
            </w:r>
            <w:proofErr w:type="spellEnd"/>
          </w:p>
        </w:tc>
        <w:tc>
          <w:tcPr>
            <w:tcW w:w="1559" w:type="dxa"/>
          </w:tcPr>
          <w:p w14:paraId="4D971681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Pura</w:t>
            </w:r>
          </w:p>
        </w:tc>
        <w:tc>
          <w:tcPr>
            <w:tcW w:w="1985" w:type="dxa"/>
          </w:tcPr>
          <w:p w14:paraId="3847364B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Primavera 2022</w:t>
            </w:r>
          </w:p>
        </w:tc>
        <w:tc>
          <w:tcPr>
            <w:tcW w:w="1450" w:type="dxa"/>
          </w:tcPr>
          <w:p w14:paraId="1EFAB683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1'</w:t>
            </w:r>
            <w:proofErr w:type="gramStart"/>
            <w:r>
              <w:rPr>
                <w:lang w:val="it-IT"/>
              </w:rPr>
              <w:t>000.-</w:t>
            </w:r>
            <w:proofErr w:type="gramEnd"/>
          </w:p>
        </w:tc>
      </w:tr>
      <w:tr w:rsidR="002833D1" w14:paraId="66AD1CC9" w14:textId="77777777" w:rsidTr="00F230BB">
        <w:trPr>
          <w:trHeight w:val="332"/>
        </w:trPr>
        <w:tc>
          <w:tcPr>
            <w:tcW w:w="967" w:type="dxa"/>
          </w:tcPr>
          <w:p w14:paraId="7901D511" w14:textId="632E6F42" w:rsidR="002833D1" w:rsidRDefault="008B604C" w:rsidP="00E60C32">
            <w:pPr>
              <w:rPr>
                <w:lang w:val="it-IT"/>
              </w:rPr>
            </w:pPr>
            <w:r w:rsidRPr="008B604C">
              <w:rPr>
                <w:color w:val="00B0F0"/>
                <w:lang w:val="it-IT"/>
              </w:rPr>
              <w:t>*</w:t>
            </w:r>
            <w:r w:rsidR="002833D1">
              <w:rPr>
                <w:lang w:val="it-IT"/>
              </w:rPr>
              <w:t>2.5.</w:t>
            </w:r>
          </w:p>
        </w:tc>
        <w:tc>
          <w:tcPr>
            <w:tcW w:w="4273" w:type="dxa"/>
          </w:tcPr>
          <w:p w14:paraId="5657E8E2" w14:textId="19843D81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Mercatini Bellinzona, Lugano come fase test</w:t>
            </w:r>
            <w:r>
              <w:rPr>
                <w:lang w:val="it-IT"/>
              </w:rPr>
              <w:br/>
              <w:t>da 2 a massimo 4 mercatini</w:t>
            </w:r>
          </w:p>
        </w:tc>
        <w:tc>
          <w:tcPr>
            <w:tcW w:w="1559" w:type="dxa"/>
          </w:tcPr>
          <w:p w14:paraId="058DFBC0" w14:textId="195C8562" w:rsidR="002833D1" w:rsidRDefault="002833D1" w:rsidP="00E60C3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ev</w:t>
            </w:r>
            <w:proofErr w:type="spellEnd"/>
            <w:r>
              <w:rPr>
                <w:lang w:val="it-IT"/>
              </w:rPr>
              <w:t>. altri 2 luoghi</w:t>
            </w:r>
          </w:p>
        </w:tc>
        <w:tc>
          <w:tcPr>
            <w:tcW w:w="1985" w:type="dxa"/>
          </w:tcPr>
          <w:p w14:paraId="32FF9977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12/2021 al 06/2022</w:t>
            </w:r>
          </w:p>
        </w:tc>
        <w:tc>
          <w:tcPr>
            <w:tcW w:w="1450" w:type="dxa"/>
          </w:tcPr>
          <w:p w14:paraId="12AF4439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2 x 1'</w:t>
            </w:r>
            <w:proofErr w:type="gramStart"/>
            <w:r>
              <w:rPr>
                <w:lang w:val="it-IT"/>
              </w:rPr>
              <w:t>000.-</w:t>
            </w:r>
            <w:proofErr w:type="gramEnd"/>
          </w:p>
          <w:p w14:paraId="68D8F7F3" w14:textId="455E7800" w:rsidR="002833D1" w:rsidRDefault="00C87E67" w:rsidP="00E60C32">
            <w:pPr>
              <w:rPr>
                <w:lang w:val="it-IT"/>
              </w:rPr>
            </w:pPr>
            <w:r>
              <w:rPr>
                <w:lang w:val="it-IT"/>
              </w:rPr>
              <w:t>Ev.</w:t>
            </w:r>
            <w:r w:rsidR="002833D1">
              <w:rPr>
                <w:lang w:val="it-IT"/>
              </w:rPr>
              <w:t>2 x 1'</w:t>
            </w:r>
            <w:proofErr w:type="gramStart"/>
            <w:r w:rsidR="002833D1">
              <w:rPr>
                <w:lang w:val="it-IT"/>
              </w:rPr>
              <w:t>000.-</w:t>
            </w:r>
            <w:proofErr w:type="gramEnd"/>
          </w:p>
        </w:tc>
      </w:tr>
      <w:tr w:rsidR="002833D1" w14:paraId="18AF8F58" w14:textId="77777777" w:rsidTr="00F230BB">
        <w:trPr>
          <w:trHeight w:val="332"/>
        </w:trPr>
        <w:tc>
          <w:tcPr>
            <w:tcW w:w="967" w:type="dxa"/>
            <w:tcBorders>
              <w:bottom w:val="single" w:sz="4" w:space="0" w:color="auto"/>
            </w:tcBorders>
          </w:tcPr>
          <w:p w14:paraId="1A36405C" w14:textId="1A4ABB6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2.</w:t>
            </w:r>
            <w:r w:rsidR="00200DDA">
              <w:rPr>
                <w:lang w:val="it-IT"/>
              </w:rPr>
              <w:t>6</w:t>
            </w:r>
            <w:r>
              <w:rPr>
                <w:lang w:val="it-IT"/>
              </w:rPr>
              <w:t>.</w:t>
            </w:r>
          </w:p>
        </w:tc>
        <w:tc>
          <w:tcPr>
            <w:tcW w:w="4273" w:type="dxa"/>
            <w:tcBorders>
              <w:bottom w:val="single" w:sz="4" w:space="0" w:color="auto"/>
            </w:tcBorders>
          </w:tcPr>
          <w:p w14:paraId="2E4FCE22" w14:textId="77777777" w:rsidR="002833D1" w:rsidRDefault="002833D1" w:rsidP="00E60C32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Stralugano</w:t>
            </w:r>
            <w:proofErr w:type="spellEnd"/>
            <w:r>
              <w:rPr>
                <w:lang w:val="it-IT"/>
              </w:rPr>
              <w:t xml:space="preserve"> 2022 va nel nuovo anno contabile, ma ci annunciamo già prima con tutti i costi per volantinaggio e altro.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A3B77B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Lugano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1C2CE51" w14:textId="77777777" w:rsidR="002833D1" w:rsidRDefault="002833D1" w:rsidP="00E60C32">
            <w:pPr>
              <w:rPr>
                <w:lang w:val="it-IT"/>
              </w:rPr>
            </w:pPr>
            <w:r>
              <w:rPr>
                <w:lang w:val="it-IT"/>
              </w:rPr>
              <w:t>Settembre 2022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7971AABA" w14:textId="77777777" w:rsidR="002833D1" w:rsidRDefault="002833D1" w:rsidP="00E60C32">
            <w:pPr>
              <w:rPr>
                <w:lang w:val="it-IT"/>
              </w:rPr>
            </w:pPr>
            <w:r w:rsidRPr="004A251A">
              <w:rPr>
                <w:lang w:val="it-IT"/>
              </w:rPr>
              <w:sym w:font="Wingdings" w:char="F0E8"/>
            </w:r>
            <w:r>
              <w:rPr>
                <w:lang w:val="it-IT"/>
              </w:rPr>
              <w:t xml:space="preserve"> da vedere</w:t>
            </w:r>
          </w:p>
        </w:tc>
      </w:tr>
      <w:tr w:rsidR="002833D1" w14:paraId="693E189A" w14:textId="77777777" w:rsidTr="00C87E67">
        <w:trPr>
          <w:trHeight w:val="128"/>
        </w:trPr>
        <w:tc>
          <w:tcPr>
            <w:tcW w:w="8784" w:type="dxa"/>
            <w:gridSpan w:val="4"/>
            <w:tcBorders>
              <w:right w:val="nil"/>
            </w:tcBorders>
            <w:shd w:val="clear" w:color="auto" w:fill="E7E6E6" w:themeFill="background2"/>
            <w:vAlign w:val="bottom"/>
          </w:tcPr>
          <w:p w14:paraId="6EA4B771" w14:textId="349E92AF" w:rsidR="002833D1" w:rsidRPr="00C87E67" w:rsidRDefault="002833D1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Richiesta budget</w:t>
            </w:r>
          </w:p>
        </w:tc>
        <w:tc>
          <w:tcPr>
            <w:tcW w:w="1450" w:type="dxa"/>
            <w:tcBorders>
              <w:left w:val="nil"/>
            </w:tcBorders>
            <w:shd w:val="clear" w:color="auto" w:fill="E7E6E6" w:themeFill="background2"/>
            <w:vAlign w:val="bottom"/>
          </w:tcPr>
          <w:p w14:paraId="401E660F" w14:textId="38477A8C" w:rsidR="002833D1" w:rsidRPr="00C87E67" w:rsidRDefault="002833D1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CHF 6'</w:t>
            </w:r>
            <w:proofErr w:type="gramStart"/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150.-</w:t>
            </w:r>
            <w:proofErr w:type="gramEnd"/>
          </w:p>
        </w:tc>
      </w:tr>
    </w:tbl>
    <w:p w14:paraId="1F45FD4C" w14:textId="19F1E0B6" w:rsidR="00C87E67" w:rsidRDefault="008B604C" w:rsidP="00F230BB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 w:rsidRPr="008B604C">
        <w:rPr>
          <w:color w:val="00B0F0"/>
          <w:lang w:val="it-IT"/>
        </w:rPr>
        <w:t>*</w:t>
      </w:r>
      <w:r>
        <w:rPr>
          <w:color w:val="00B0F0"/>
          <w:lang w:val="it-IT"/>
        </w:rPr>
        <w:t xml:space="preserve">al posto dei mercatini viene </w:t>
      </w:r>
      <w:r w:rsidRPr="008B604C">
        <w:rPr>
          <w:color w:val="00B0F0"/>
          <w:lang w:val="it-IT"/>
        </w:rPr>
        <w:t>propost</w:t>
      </w:r>
      <w:r>
        <w:rPr>
          <w:color w:val="00B0F0"/>
          <w:lang w:val="it-IT"/>
        </w:rPr>
        <w:t>o</w:t>
      </w:r>
      <w:r w:rsidRPr="008B604C">
        <w:rPr>
          <w:color w:val="00B0F0"/>
          <w:lang w:val="it-IT"/>
        </w:rPr>
        <w:t xml:space="preserve"> di investire in </w:t>
      </w:r>
      <w:proofErr w:type="spellStart"/>
      <w:r w:rsidRPr="008B604C">
        <w:rPr>
          <w:color w:val="00B0F0"/>
          <w:lang w:val="it-IT"/>
        </w:rPr>
        <w:t>Videopromotions</w:t>
      </w:r>
      <w:proofErr w:type="spellEnd"/>
      <w:r w:rsidRPr="008B604C">
        <w:rPr>
          <w:color w:val="00B0F0"/>
          <w:lang w:val="it-IT"/>
        </w:rPr>
        <w:t xml:space="preserve"> </w:t>
      </w:r>
      <w:r w:rsidR="00B64D3F">
        <w:rPr>
          <w:color w:val="00B0F0"/>
          <w:lang w:val="it-IT"/>
        </w:rPr>
        <w:t xml:space="preserve">e/o collaborazioni con la posta ai loro POS </w:t>
      </w:r>
      <w:r w:rsidRPr="008B604C">
        <w:rPr>
          <w:color w:val="00B0F0"/>
          <w:lang w:val="it-IT"/>
        </w:rPr>
        <w:t xml:space="preserve">come </w:t>
      </w:r>
      <w:r>
        <w:rPr>
          <w:color w:val="00B0F0"/>
          <w:lang w:val="it-IT"/>
        </w:rPr>
        <w:t>“</w:t>
      </w:r>
      <w:r w:rsidRPr="008B604C">
        <w:rPr>
          <w:color w:val="00B0F0"/>
          <w:lang w:val="it-IT"/>
        </w:rPr>
        <w:t>prova</w:t>
      </w:r>
      <w:r>
        <w:rPr>
          <w:color w:val="00B0F0"/>
          <w:lang w:val="it-IT"/>
        </w:rPr>
        <w:t>”</w:t>
      </w:r>
      <w:r w:rsidRPr="008B604C">
        <w:rPr>
          <w:color w:val="00B0F0"/>
          <w:lang w:val="it-IT"/>
        </w:rPr>
        <w:t xml:space="preserve"> per raggiungere più contatti, vedi punto 3.8.</w:t>
      </w:r>
      <w:r w:rsidR="00C87E67">
        <w:rPr>
          <w:color w:val="00B0F0"/>
          <w:sz w:val="32"/>
          <w:szCs w:val="32"/>
          <w:lang w:val="it-IT"/>
        </w:rPr>
        <w:br w:type="page"/>
      </w:r>
    </w:p>
    <w:p w14:paraId="3A357479" w14:textId="0F2BD2E3" w:rsidR="00F230BB" w:rsidRPr="00F40C7D" w:rsidRDefault="00F230BB" w:rsidP="00F230BB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lastRenderedPageBreak/>
        <w:t>3</w:t>
      </w:r>
      <w:r w:rsidRPr="00F40C7D">
        <w:rPr>
          <w:color w:val="00B0F0"/>
          <w:sz w:val="32"/>
          <w:szCs w:val="32"/>
          <w:lang w:val="it-IT"/>
        </w:rPr>
        <w:t xml:space="preserve">. </w:t>
      </w:r>
      <w:r>
        <w:rPr>
          <w:color w:val="00B0F0"/>
          <w:sz w:val="32"/>
          <w:szCs w:val="32"/>
          <w:lang w:val="it-IT"/>
        </w:rPr>
        <w:t>Presenza digital e inserzioni</w:t>
      </w:r>
    </w:p>
    <w:tbl>
      <w:tblPr>
        <w:tblStyle w:val="Grigliatabella"/>
        <w:tblW w:w="10194" w:type="dxa"/>
        <w:tblLook w:val="04A0" w:firstRow="1" w:lastRow="0" w:firstColumn="1" w:lastColumn="0" w:noHBand="0" w:noVBand="1"/>
      </w:tblPr>
      <w:tblGrid>
        <w:gridCol w:w="1136"/>
        <w:gridCol w:w="5663"/>
        <w:gridCol w:w="1843"/>
        <w:gridCol w:w="1552"/>
      </w:tblGrid>
      <w:tr w:rsidR="00F230BB" w14:paraId="05AE1EB8" w14:textId="77777777" w:rsidTr="00F230BB">
        <w:trPr>
          <w:trHeight w:val="353"/>
        </w:trPr>
        <w:tc>
          <w:tcPr>
            <w:tcW w:w="1136" w:type="dxa"/>
            <w:shd w:val="clear" w:color="auto" w:fill="F2F2F2" w:themeFill="background1" w:themeFillShade="F2"/>
          </w:tcPr>
          <w:p w14:paraId="60A2FC62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Pos.</w:t>
            </w:r>
          </w:p>
        </w:tc>
        <w:tc>
          <w:tcPr>
            <w:tcW w:w="5663" w:type="dxa"/>
            <w:shd w:val="clear" w:color="auto" w:fill="F2F2F2" w:themeFill="background1" w:themeFillShade="F2"/>
          </w:tcPr>
          <w:p w14:paraId="67B938E1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Descrizione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47C8048D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Periodo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14:paraId="5F6375E1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Costi CHF</w:t>
            </w:r>
          </w:p>
        </w:tc>
      </w:tr>
      <w:tr w:rsidR="00F230BB" w:rsidRPr="003D6EB3" w14:paraId="75B853B0" w14:textId="77777777" w:rsidTr="00F230BB">
        <w:trPr>
          <w:trHeight w:val="348"/>
        </w:trPr>
        <w:tc>
          <w:tcPr>
            <w:tcW w:w="1136" w:type="dxa"/>
          </w:tcPr>
          <w:p w14:paraId="03DD347E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3.1.</w:t>
            </w:r>
          </w:p>
        </w:tc>
        <w:tc>
          <w:tcPr>
            <w:tcW w:w="5663" w:type="dxa"/>
          </w:tcPr>
          <w:p w14:paraId="5833695D" w14:textId="77777777" w:rsidR="00F230BB" w:rsidRPr="00A735C9" w:rsidRDefault="00F230BB" w:rsidP="00E60C32">
            <w:pPr>
              <w:rPr>
                <w:b/>
                <w:bCs/>
                <w:lang w:val="it-IT"/>
              </w:rPr>
            </w:pPr>
            <w:r w:rsidRPr="00A735C9">
              <w:rPr>
                <w:b/>
                <w:bCs/>
                <w:lang w:val="it-IT"/>
              </w:rPr>
              <w:t>Facebook SIT + Amici</w:t>
            </w:r>
            <w:r>
              <w:rPr>
                <w:b/>
                <w:bCs/>
                <w:lang w:val="it-IT"/>
              </w:rPr>
              <w:t xml:space="preserve"> (</w:t>
            </w:r>
            <w:proofErr w:type="spellStart"/>
            <w:r>
              <w:rPr>
                <w:b/>
                <w:bCs/>
                <w:lang w:val="it-IT"/>
              </w:rPr>
              <w:t>incl</w:t>
            </w:r>
            <w:proofErr w:type="spellEnd"/>
            <w:r>
              <w:rPr>
                <w:b/>
                <w:bCs/>
                <w:lang w:val="it-IT"/>
              </w:rPr>
              <w:t>. Homepage)</w:t>
            </w:r>
          </w:p>
          <w:p w14:paraId="475DF957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notorietà</w:t>
            </w:r>
          </w:p>
          <w:p w14:paraId="7B334F4D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reputazione</w:t>
            </w:r>
          </w:p>
          <w:p w14:paraId="7A762EDC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socialità e sostenibilità</w:t>
            </w:r>
          </w:p>
          <w:p w14:paraId="22F0B1B9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ringraziamenti e testimonianze</w:t>
            </w:r>
          </w:p>
          <w:p w14:paraId="06DECD2B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testimonianze donatori e imprenditori AMICI</w:t>
            </w:r>
          </w:p>
          <w:p w14:paraId="2C719E9F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Post mercatini (da terzi con KIT raccolta fondi)</w:t>
            </w:r>
          </w:p>
          <w:p w14:paraId="1DDF15DA" w14:textId="77777777" w:rsidR="00F230BB" w:rsidRDefault="00F230BB" w:rsidP="00E60C32">
            <w:pPr>
              <w:spacing w:line="240" w:lineRule="auto"/>
              <w:rPr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Inserzioni varie</w:t>
            </w:r>
          </w:p>
        </w:tc>
        <w:tc>
          <w:tcPr>
            <w:tcW w:w="1843" w:type="dxa"/>
          </w:tcPr>
          <w:p w14:paraId="125608BE" w14:textId="7777777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Tutto l’anno</w:t>
            </w:r>
          </w:p>
        </w:tc>
        <w:tc>
          <w:tcPr>
            <w:tcW w:w="1552" w:type="dxa"/>
          </w:tcPr>
          <w:p w14:paraId="099A0B83" w14:textId="3EB7BFCA" w:rsidR="00F230BB" w:rsidRPr="003D6EB3" w:rsidRDefault="00F230BB" w:rsidP="00F230BB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1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>
              <w:rPr>
                <w:sz w:val="18"/>
                <w:szCs w:val="18"/>
                <w:lang w:val="it-IT"/>
              </w:rPr>
              <w:t>200.-</w:t>
            </w:r>
            <w:proofErr w:type="gramEnd"/>
            <w:r w:rsidRPr="003D6EB3">
              <w:rPr>
                <w:sz w:val="18"/>
                <w:szCs w:val="18"/>
                <w:lang w:val="it-IT"/>
              </w:rPr>
              <w:br/>
            </w:r>
          </w:p>
        </w:tc>
      </w:tr>
      <w:tr w:rsidR="00F230BB" w:rsidRPr="003D6EB3" w14:paraId="0280F173" w14:textId="77777777" w:rsidTr="00F230BB">
        <w:trPr>
          <w:trHeight w:val="348"/>
        </w:trPr>
        <w:tc>
          <w:tcPr>
            <w:tcW w:w="1136" w:type="dxa"/>
          </w:tcPr>
          <w:p w14:paraId="3B6F827F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3.2.</w:t>
            </w:r>
          </w:p>
        </w:tc>
        <w:tc>
          <w:tcPr>
            <w:tcW w:w="5663" w:type="dxa"/>
          </w:tcPr>
          <w:p w14:paraId="3FEE09D8" w14:textId="77777777" w:rsidR="00F230BB" w:rsidRPr="00A735C9" w:rsidRDefault="00F230BB" w:rsidP="00E60C32">
            <w:pPr>
              <w:rPr>
                <w:b/>
                <w:bCs/>
                <w:lang w:val="it-IT"/>
              </w:rPr>
            </w:pPr>
            <w:r w:rsidRPr="00A735C9">
              <w:rPr>
                <w:b/>
                <w:bCs/>
                <w:lang w:val="it-IT"/>
              </w:rPr>
              <w:t>Linkedin (nuovo)</w:t>
            </w:r>
          </w:p>
          <w:p w14:paraId="29FC76CA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I post SIT creati da noi vengono pubblicati da WH CH</w:t>
            </w:r>
          </w:p>
          <w:p w14:paraId="5565FC9F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 xml:space="preserve">con enfasi: </w:t>
            </w:r>
          </w:p>
          <w:p w14:paraId="4499466A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 xml:space="preserve">imprenditori Amici </w:t>
            </w:r>
          </w:p>
          <w:p w14:paraId="472F2481" w14:textId="77777777" w:rsidR="00F230BB" w:rsidRPr="003D6EB3" w:rsidRDefault="00F230BB" w:rsidP="00E60C32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 xml:space="preserve">responsabilità sociale e </w:t>
            </w:r>
            <w:proofErr w:type="spellStart"/>
            <w:r w:rsidRPr="003D6EB3">
              <w:rPr>
                <w:sz w:val="16"/>
                <w:szCs w:val="16"/>
                <w:lang w:val="it-IT"/>
              </w:rPr>
              <w:t>sosteniblità</w:t>
            </w:r>
            <w:proofErr w:type="spellEnd"/>
          </w:p>
          <w:p w14:paraId="76983417" w14:textId="77777777" w:rsidR="00F230BB" w:rsidRDefault="00F230BB" w:rsidP="00E60C32">
            <w:pPr>
              <w:spacing w:line="240" w:lineRule="auto"/>
              <w:rPr>
                <w:lang w:val="it-IT"/>
              </w:rPr>
            </w:pPr>
            <w:r w:rsidRPr="003D6EB3">
              <w:rPr>
                <w:sz w:val="16"/>
                <w:szCs w:val="16"/>
                <w:lang w:val="it-IT"/>
              </w:rPr>
              <w:t>testimonianze donatori e imprenditori</w:t>
            </w:r>
          </w:p>
        </w:tc>
        <w:tc>
          <w:tcPr>
            <w:tcW w:w="1843" w:type="dxa"/>
          </w:tcPr>
          <w:p w14:paraId="48133E48" w14:textId="7777777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Tutto l’anno</w:t>
            </w:r>
          </w:p>
        </w:tc>
        <w:tc>
          <w:tcPr>
            <w:tcW w:w="1552" w:type="dxa"/>
          </w:tcPr>
          <w:p w14:paraId="25492799" w14:textId="77C45456" w:rsidR="00F230BB" w:rsidRPr="003D6EB3" w:rsidRDefault="00F230BB" w:rsidP="00E60C32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  100.-</w:t>
            </w:r>
          </w:p>
        </w:tc>
      </w:tr>
      <w:tr w:rsidR="00F230BB" w:rsidRPr="003D6EB3" w14:paraId="236B49A4" w14:textId="77777777" w:rsidTr="00F230BB">
        <w:trPr>
          <w:trHeight w:val="348"/>
        </w:trPr>
        <w:tc>
          <w:tcPr>
            <w:tcW w:w="1136" w:type="dxa"/>
          </w:tcPr>
          <w:p w14:paraId="27BB8C97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3.3.</w:t>
            </w:r>
          </w:p>
        </w:tc>
        <w:tc>
          <w:tcPr>
            <w:tcW w:w="5663" w:type="dxa"/>
          </w:tcPr>
          <w:p w14:paraId="610D3F18" w14:textId="77777777" w:rsidR="00F230BB" w:rsidRPr="00A735C9" w:rsidRDefault="00F230BB" w:rsidP="00E60C32">
            <w:pPr>
              <w:rPr>
                <w:b/>
                <w:bCs/>
                <w:lang w:val="it-IT"/>
              </w:rPr>
            </w:pPr>
            <w:r w:rsidRPr="00A735C9">
              <w:rPr>
                <w:b/>
                <w:bCs/>
                <w:lang w:val="it-IT"/>
              </w:rPr>
              <w:t xml:space="preserve">Google </w:t>
            </w:r>
            <w:proofErr w:type="spellStart"/>
            <w:r w:rsidRPr="00A735C9">
              <w:rPr>
                <w:b/>
                <w:bCs/>
                <w:lang w:val="it-IT"/>
              </w:rPr>
              <w:t>Ads</w:t>
            </w:r>
            <w:proofErr w:type="spellEnd"/>
          </w:p>
        </w:tc>
        <w:tc>
          <w:tcPr>
            <w:tcW w:w="1843" w:type="dxa"/>
          </w:tcPr>
          <w:p w14:paraId="543A5C13" w14:textId="7AA86C15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Tutto l’anno</w:t>
            </w:r>
          </w:p>
        </w:tc>
        <w:tc>
          <w:tcPr>
            <w:tcW w:w="1552" w:type="dxa"/>
          </w:tcPr>
          <w:p w14:paraId="5DEB355E" w14:textId="4811B156" w:rsidR="00F230BB" w:rsidRPr="003D6EB3" w:rsidRDefault="00F230BB" w:rsidP="00F230BB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1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>
              <w:rPr>
                <w:sz w:val="18"/>
                <w:szCs w:val="18"/>
                <w:lang w:val="it-IT"/>
              </w:rPr>
              <w:t>200.-</w:t>
            </w:r>
            <w:proofErr w:type="gramEnd"/>
          </w:p>
        </w:tc>
      </w:tr>
      <w:tr w:rsidR="00F230BB" w:rsidRPr="003D6EB3" w14:paraId="73F6F750" w14:textId="77777777" w:rsidTr="00F230BB">
        <w:trPr>
          <w:trHeight w:val="348"/>
        </w:trPr>
        <w:tc>
          <w:tcPr>
            <w:tcW w:w="1136" w:type="dxa"/>
          </w:tcPr>
          <w:p w14:paraId="65F4E108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3.4.</w:t>
            </w:r>
          </w:p>
        </w:tc>
        <w:tc>
          <w:tcPr>
            <w:tcW w:w="5663" w:type="dxa"/>
          </w:tcPr>
          <w:p w14:paraId="7E69E28B" w14:textId="77777777" w:rsidR="00F230BB" w:rsidRDefault="00F230BB" w:rsidP="00E60C32">
            <w:pPr>
              <w:rPr>
                <w:lang w:val="it-IT"/>
              </w:rPr>
            </w:pPr>
            <w:r w:rsidRPr="00A735C9">
              <w:rPr>
                <w:b/>
                <w:bCs/>
                <w:lang w:val="it-IT"/>
              </w:rPr>
              <w:t>TV-Spot</w:t>
            </w:r>
            <w:r>
              <w:rPr>
                <w:lang w:val="it-IT"/>
              </w:rPr>
              <w:t xml:space="preserve"> </w:t>
            </w:r>
          </w:p>
        </w:tc>
        <w:tc>
          <w:tcPr>
            <w:tcW w:w="1843" w:type="dxa"/>
          </w:tcPr>
          <w:p w14:paraId="3F24EB41" w14:textId="7777777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Ottobre 2022</w:t>
            </w:r>
          </w:p>
        </w:tc>
        <w:tc>
          <w:tcPr>
            <w:tcW w:w="1552" w:type="dxa"/>
          </w:tcPr>
          <w:p w14:paraId="0661E0BA" w14:textId="78E0869E" w:rsidR="00F230BB" w:rsidRPr="003D6EB3" w:rsidRDefault="00F230BB" w:rsidP="00F230BB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25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 w:rsidRPr="003D6EB3">
              <w:rPr>
                <w:sz w:val="18"/>
                <w:szCs w:val="18"/>
                <w:lang w:val="it-IT"/>
              </w:rPr>
              <w:t>000.-</w:t>
            </w:r>
            <w:proofErr w:type="gramEnd"/>
          </w:p>
        </w:tc>
      </w:tr>
      <w:tr w:rsidR="00F230BB" w:rsidRPr="003D6EB3" w14:paraId="67E62497" w14:textId="77777777" w:rsidTr="00F230BB">
        <w:trPr>
          <w:trHeight w:val="348"/>
        </w:trPr>
        <w:tc>
          <w:tcPr>
            <w:tcW w:w="1136" w:type="dxa"/>
          </w:tcPr>
          <w:p w14:paraId="647ABDA8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3.5.</w:t>
            </w:r>
          </w:p>
        </w:tc>
        <w:tc>
          <w:tcPr>
            <w:tcW w:w="5663" w:type="dxa"/>
          </w:tcPr>
          <w:p w14:paraId="53CAD123" w14:textId="77777777" w:rsidR="00F230BB" w:rsidRPr="00A735C9" w:rsidRDefault="00F230BB" w:rsidP="00E60C32">
            <w:pPr>
              <w:rPr>
                <w:b/>
                <w:bCs/>
                <w:lang w:val="it-IT"/>
              </w:rPr>
            </w:pPr>
            <w:r w:rsidRPr="00A735C9">
              <w:rPr>
                <w:b/>
                <w:bCs/>
                <w:lang w:val="it-IT"/>
              </w:rPr>
              <w:t>Riviste</w:t>
            </w:r>
          </w:p>
          <w:p w14:paraId="26C61644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Guida alle associazioni del territorio (booklet)</w:t>
            </w:r>
          </w:p>
        </w:tc>
        <w:tc>
          <w:tcPr>
            <w:tcW w:w="1843" w:type="dxa"/>
          </w:tcPr>
          <w:p w14:paraId="1850ED6C" w14:textId="7777777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552" w:type="dxa"/>
          </w:tcPr>
          <w:p w14:paraId="73B0FCFB" w14:textId="056E0718" w:rsidR="00F230BB" w:rsidRPr="003D6EB3" w:rsidRDefault="00F230BB" w:rsidP="00F230BB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       </w:t>
            </w:r>
            <w:r w:rsidRPr="003D6EB3">
              <w:rPr>
                <w:sz w:val="18"/>
                <w:szCs w:val="18"/>
                <w:lang w:val="it-IT"/>
              </w:rPr>
              <w:t>0.-</w:t>
            </w:r>
          </w:p>
        </w:tc>
      </w:tr>
      <w:tr w:rsidR="00F230BB" w:rsidRPr="003D6EB3" w14:paraId="48A18F4F" w14:textId="77777777" w:rsidTr="00F230BB">
        <w:trPr>
          <w:trHeight w:val="348"/>
        </w:trPr>
        <w:tc>
          <w:tcPr>
            <w:tcW w:w="1136" w:type="dxa"/>
          </w:tcPr>
          <w:p w14:paraId="031694FE" w14:textId="77777777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3.6.</w:t>
            </w:r>
          </w:p>
        </w:tc>
        <w:tc>
          <w:tcPr>
            <w:tcW w:w="5663" w:type="dxa"/>
          </w:tcPr>
          <w:p w14:paraId="145E897A" w14:textId="77777777" w:rsidR="00F230BB" w:rsidRPr="00A735C9" w:rsidRDefault="00F230BB" w:rsidP="00E60C32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Inserzioni con articoli </w:t>
            </w:r>
            <w:proofErr w:type="spellStart"/>
            <w:r>
              <w:rPr>
                <w:b/>
                <w:bCs/>
                <w:lang w:val="it-IT"/>
              </w:rPr>
              <w:t>publireportage</w:t>
            </w:r>
            <w:proofErr w:type="spellEnd"/>
          </w:p>
        </w:tc>
        <w:tc>
          <w:tcPr>
            <w:tcW w:w="1843" w:type="dxa"/>
          </w:tcPr>
          <w:p w14:paraId="09CCBF74" w14:textId="7777777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 w:rsidRPr="003D6EB3">
              <w:rPr>
                <w:sz w:val="18"/>
                <w:szCs w:val="18"/>
                <w:lang w:val="it-IT"/>
              </w:rPr>
              <w:t>Tutto l’anno</w:t>
            </w:r>
          </w:p>
        </w:tc>
        <w:tc>
          <w:tcPr>
            <w:tcW w:w="1552" w:type="dxa"/>
          </w:tcPr>
          <w:p w14:paraId="0ED97D1E" w14:textId="0EA99147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</w:t>
            </w:r>
            <w:r w:rsidRPr="003D6EB3">
              <w:rPr>
                <w:sz w:val="18"/>
                <w:szCs w:val="18"/>
                <w:lang w:val="it-IT"/>
              </w:rPr>
              <w:t>5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 w:rsidRPr="003D6EB3">
              <w:rPr>
                <w:sz w:val="18"/>
                <w:szCs w:val="18"/>
                <w:lang w:val="it-IT"/>
              </w:rPr>
              <w:t>000.-</w:t>
            </w:r>
            <w:proofErr w:type="gramEnd"/>
          </w:p>
        </w:tc>
      </w:tr>
      <w:tr w:rsidR="00F230BB" w:rsidRPr="003D6EB3" w14:paraId="5BBC8287" w14:textId="77777777" w:rsidTr="00F230BB">
        <w:trPr>
          <w:trHeight w:val="348"/>
        </w:trPr>
        <w:tc>
          <w:tcPr>
            <w:tcW w:w="1136" w:type="dxa"/>
            <w:tcBorders>
              <w:bottom w:val="single" w:sz="4" w:space="0" w:color="auto"/>
            </w:tcBorders>
          </w:tcPr>
          <w:p w14:paraId="286C14C6" w14:textId="3F50A0A2" w:rsidR="00F230BB" w:rsidRDefault="00F230BB" w:rsidP="00E60C32">
            <w:pPr>
              <w:rPr>
                <w:lang w:val="it-IT"/>
              </w:rPr>
            </w:pPr>
            <w:r>
              <w:rPr>
                <w:lang w:val="it-IT"/>
              </w:rPr>
              <w:t>3.7.</w:t>
            </w:r>
          </w:p>
        </w:tc>
        <w:tc>
          <w:tcPr>
            <w:tcW w:w="5663" w:type="dxa"/>
            <w:tcBorders>
              <w:bottom w:val="single" w:sz="4" w:space="0" w:color="auto"/>
            </w:tcBorders>
          </w:tcPr>
          <w:p w14:paraId="5565AB7F" w14:textId="0A6AB70A" w:rsidR="00F230BB" w:rsidRDefault="00F230BB" w:rsidP="00E60C32">
            <w:pPr>
              <w:rPr>
                <w:b/>
                <w:bCs/>
                <w:lang w:val="it-IT"/>
              </w:rPr>
            </w:pPr>
            <w:proofErr w:type="spellStart"/>
            <w:r>
              <w:rPr>
                <w:b/>
                <w:bCs/>
                <w:lang w:val="it-IT"/>
              </w:rPr>
              <w:t>Füllinserate</w:t>
            </w:r>
            <w:proofErr w:type="spellEnd"/>
            <w:r>
              <w:rPr>
                <w:b/>
                <w:bCs/>
                <w:lang w:val="it-IT"/>
              </w:rPr>
              <w:t xml:space="preserve"> = Inserzioni per riempire gli spazi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71107D" w14:textId="5759DCB5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Tutto l’anno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64924DB8" w14:textId="4E439EDD" w:rsidR="00F230BB" w:rsidRPr="003D6EB3" w:rsidRDefault="00F230BB" w:rsidP="00E60C32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</w:t>
            </w:r>
            <w:r w:rsidRPr="003D6EB3">
              <w:rPr>
                <w:sz w:val="18"/>
                <w:szCs w:val="18"/>
                <w:lang w:val="it-IT"/>
              </w:rPr>
              <w:t>5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 w:rsidRPr="003D6EB3">
              <w:rPr>
                <w:sz w:val="18"/>
                <w:szCs w:val="18"/>
                <w:lang w:val="it-IT"/>
              </w:rPr>
              <w:t>000.-</w:t>
            </w:r>
            <w:proofErr w:type="gramEnd"/>
          </w:p>
        </w:tc>
      </w:tr>
      <w:tr w:rsidR="00C55CA4" w:rsidRPr="003D6EB3" w14:paraId="51943133" w14:textId="77777777" w:rsidTr="00F230BB">
        <w:trPr>
          <w:trHeight w:val="348"/>
        </w:trPr>
        <w:tc>
          <w:tcPr>
            <w:tcW w:w="1136" w:type="dxa"/>
            <w:tcBorders>
              <w:bottom w:val="single" w:sz="4" w:space="0" w:color="auto"/>
            </w:tcBorders>
          </w:tcPr>
          <w:p w14:paraId="0DF8BECF" w14:textId="2A5FAA23" w:rsidR="00C55CA4" w:rsidRDefault="00C55CA4" w:rsidP="00E60C32">
            <w:pPr>
              <w:rPr>
                <w:lang w:val="it-IT"/>
              </w:rPr>
            </w:pPr>
            <w:r>
              <w:rPr>
                <w:lang w:val="it-IT"/>
              </w:rPr>
              <w:t>3.8.</w:t>
            </w:r>
          </w:p>
        </w:tc>
        <w:tc>
          <w:tcPr>
            <w:tcW w:w="5663" w:type="dxa"/>
            <w:tcBorders>
              <w:bottom w:val="single" w:sz="4" w:space="0" w:color="auto"/>
            </w:tcBorders>
          </w:tcPr>
          <w:p w14:paraId="658FA4C9" w14:textId="5A401965" w:rsidR="00C55CA4" w:rsidRDefault="00C55CA4" w:rsidP="00E60C32">
            <w:pPr>
              <w:rPr>
                <w:b/>
                <w:bCs/>
                <w:lang w:val="it-IT"/>
              </w:rPr>
            </w:pPr>
            <w:proofErr w:type="spellStart"/>
            <w:r>
              <w:rPr>
                <w:b/>
                <w:bCs/>
                <w:lang w:val="it-IT"/>
              </w:rPr>
              <w:t>Videopromotions</w:t>
            </w:r>
            <w:proofErr w:type="spellEnd"/>
            <w:r w:rsidR="008B604C">
              <w:rPr>
                <w:b/>
                <w:bCs/>
                <w:lang w:val="it-IT"/>
              </w:rPr>
              <w:t xml:space="preserve"> (prova)</w:t>
            </w:r>
          </w:p>
          <w:p w14:paraId="423F976D" w14:textId="7E67D7C0" w:rsidR="00C55CA4" w:rsidRDefault="00C55CA4" w:rsidP="00E60C32">
            <w:pPr>
              <w:rPr>
                <w:lang w:val="it-IT"/>
              </w:rPr>
            </w:pPr>
            <w:r>
              <w:rPr>
                <w:lang w:val="it-IT"/>
              </w:rPr>
              <w:t>260 schermi in Ticino</w:t>
            </w:r>
          </w:p>
          <w:p w14:paraId="007F8F90" w14:textId="0F5197CA" w:rsidR="00C55CA4" w:rsidRDefault="00C55CA4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Visualizzazioni </w:t>
            </w:r>
            <w:proofErr w:type="spellStart"/>
            <w:r>
              <w:rPr>
                <w:lang w:val="it-IT"/>
              </w:rPr>
              <w:t>pre</w:t>
            </w:r>
            <w:proofErr w:type="spellEnd"/>
            <w:r>
              <w:rPr>
                <w:lang w:val="it-IT"/>
              </w:rPr>
              <w:t>-Covid</w:t>
            </w:r>
            <w:r w:rsidR="0065284B">
              <w:rPr>
                <w:lang w:val="it-IT"/>
              </w:rPr>
              <w:t>:</w:t>
            </w:r>
            <w:r>
              <w:rPr>
                <w:lang w:val="it-IT"/>
              </w:rPr>
              <w:t xml:space="preserve"> 100</w:t>
            </w:r>
            <w:r w:rsidR="00B64D3F">
              <w:rPr>
                <w:lang w:val="it-IT"/>
              </w:rPr>
              <w:t>’</w:t>
            </w:r>
            <w:r>
              <w:rPr>
                <w:lang w:val="it-IT"/>
              </w:rPr>
              <w:t>000 persone al giorno</w:t>
            </w:r>
          </w:p>
          <w:p w14:paraId="4773C08C" w14:textId="588E99D0" w:rsidR="0065284B" w:rsidRDefault="0065284B" w:rsidP="00E60C32">
            <w:pPr>
              <w:rPr>
                <w:lang w:val="it-IT"/>
              </w:rPr>
            </w:pPr>
            <w:r>
              <w:rPr>
                <w:lang w:val="it-IT"/>
              </w:rPr>
              <w:t>Marketing diretto, tutti i gruppi target</w:t>
            </w:r>
          </w:p>
          <w:p w14:paraId="33D8FBA1" w14:textId="147C51A7" w:rsidR="00C55CA4" w:rsidRDefault="00C55CA4" w:rsidP="00E60C32">
            <w:pPr>
              <w:rPr>
                <w:lang w:val="it-IT"/>
              </w:rPr>
            </w:pPr>
            <w:r>
              <w:rPr>
                <w:lang w:val="it-IT"/>
              </w:rPr>
              <w:t>Sconto fino revoca</w:t>
            </w:r>
            <w:r w:rsidR="0065284B">
              <w:rPr>
                <w:lang w:val="it-IT"/>
              </w:rPr>
              <w:t xml:space="preserve"> restrizioni</w:t>
            </w:r>
            <w:r>
              <w:rPr>
                <w:lang w:val="it-IT"/>
              </w:rPr>
              <w:t xml:space="preserve"> -</w:t>
            </w:r>
            <w:r w:rsidR="0065284B">
              <w:rPr>
                <w:lang w:val="it-IT"/>
              </w:rPr>
              <w:t>6</w:t>
            </w:r>
            <w:r>
              <w:rPr>
                <w:lang w:val="it-IT"/>
              </w:rPr>
              <w:t>0%</w:t>
            </w:r>
            <w:r w:rsidR="0065284B">
              <w:rPr>
                <w:lang w:val="it-IT"/>
              </w:rPr>
              <w:t xml:space="preserve"> (-40% meno frequenza)</w:t>
            </w:r>
          </w:p>
          <w:p w14:paraId="6D24D8FC" w14:textId="4999F445" w:rsidR="0065284B" w:rsidRDefault="0065284B" w:rsidP="00E60C32">
            <w:pPr>
              <w:rPr>
                <w:lang w:val="it-IT"/>
              </w:rPr>
            </w:pPr>
            <w:r>
              <w:rPr>
                <w:lang w:val="it-IT"/>
              </w:rPr>
              <w:t>Gratis: consulenza, creazione Banner e replica video offerto, valore CHF 9</w:t>
            </w:r>
            <w:r w:rsidR="00B64D3F">
              <w:rPr>
                <w:lang w:val="it-IT"/>
              </w:rPr>
              <w:t>’</w:t>
            </w:r>
            <w:proofErr w:type="gramStart"/>
            <w:r>
              <w:rPr>
                <w:lang w:val="it-IT"/>
              </w:rPr>
              <w:t>000.-</w:t>
            </w:r>
            <w:proofErr w:type="gramEnd"/>
            <w:r>
              <w:rPr>
                <w:lang w:val="it-IT"/>
              </w:rPr>
              <w:t xml:space="preserve"> </w:t>
            </w:r>
            <w:proofErr w:type="spellStart"/>
            <w:r>
              <w:rPr>
                <w:lang w:val="it-IT"/>
              </w:rPr>
              <w:t>s.i.</w:t>
            </w:r>
            <w:proofErr w:type="spellEnd"/>
          </w:p>
          <w:p w14:paraId="1ABCB46A" w14:textId="7B8F2C2B" w:rsidR="0065284B" w:rsidRPr="00C55CA4" w:rsidRDefault="008B604C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Banner: </w:t>
            </w:r>
            <w:r w:rsidR="0065284B">
              <w:rPr>
                <w:lang w:val="it-IT"/>
              </w:rPr>
              <w:t xml:space="preserve">150 </w:t>
            </w:r>
            <w:proofErr w:type="spellStart"/>
            <w:r w:rsidR="0065284B">
              <w:rPr>
                <w:lang w:val="it-IT"/>
              </w:rPr>
              <w:t>emmissioni</w:t>
            </w:r>
            <w:proofErr w:type="spellEnd"/>
            <w:r w:rsidR="0065284B">
              <w:rPr>
                <w:lang w:val="it-IT"/>
              </w:rPr>
              <w:t xml:space="preserve"> giornaliere, 1 ogni 5 minuti, 12 secondi per ogni </w:t>
            </w:r>
            <w:proofErr w:type="spellStart"/>
            <w:r w:rsidR="0065284B">
              <w:rPr>
                <w:lang w:val="it-IT"/>
              </w:rPr>
              <w:t>emmissione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21415D" w14:textId="6569DB4D" w:rsidR="0065284B" w:rsidRPr="00664449" w:rsidRDefault="0065284B" w:rsidP="00664449">
            <w:pPr>
              <w:spacing w:line="240" w:lineRule="auto"/>
              <w:rPr>
                <w:sz w:val="16"/>
                <w:szCs w:val="16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Nov. </w:t>
            </w:r>
            <w:r w:rsidR="00B64D3F">
              <w:rPr>
                <w:sz w:val="18"/>
                <w:szCs w:val="18"/>
                <w:lang w:val="it-IT"/>
              </w:rPr>
              <w:t>E</w:t>
            </w:r>
            <w:r>
              <w:rPr>
                <w:sz w:val="18"/>
                <w:szCs w:val="18"/>
                <w:lang w:val="it-IT"/>
              </w:rPr>
              <w:t xml:space="preserve"> dic. = </w:t>
            </w:r>
            <w:r>
              <w:rPr>
                <w:sz w:val="18"/>
                <w:szCs w:val="18"/>
                <w:lang w:val="it-IT"/>
              </w:rPr>
              <w:br/>
            </w:r>
            <w:r w:rsidRPr="00664449">
              <w:rPr>
                <w:sz w:val="16"/>
                <w:szCs w:val="16"/>
                <w:lang w:val="it-IT"/>
              </w:rPr>
              <w:t xml:space="preserve">8 </w:t>
            </w:r>
            <w:proofErr w:type="spellStart"/>
            <w:r w:rsidRPr="00664449">
              <w:rPr>
                <w:sz w:val="16"/>
                <w:szCs w:val="16"/>
                <w:lang w:val="it-IT"/>
              </w:rPr>
              <w:t>sett.à</w:t>
            </w:r>
            <w:proofErr w:type="spellEnd"/>
            <w:r w:rsidRPr="00664449">
              <w:rPr>
                <w:sz w:val="16"/>
                <w:szCs w:val="16"/>
                <w:lang w:val="it-IT"/>
              </w:rPr>
              <w:t xml:space="preserve"> </w:t>
            </w:r>
            <w:proofErr w:type="gramStart"/>
            <w:r w:rsidRPr="00664449">
              <w:rPr>
                <w:sz w:val="16"/>
                <w:szCs w:val="16"/>
                <w:lang w:val="it-IT"/>
              </w:rPr>
              <w:t>600.-</w:t>
            </w:r>
            <w:proofErr w:type="gramEnd"/>
            <w:r w:rsidRPr="00664449">
              <w:rPr>
                <w:sz w:val="16"/>
                <w:szCs w:val="16"/>
                <w:lang w:val="it-IT"/>
              </w:rPr>
              <w:t xml:space="preserve"> / sett. (min. 6 sett.)</w:t>
            </w:r>
          </w:p>
          <w:p w14:paraId="5461F63C" w14:textId="2BEA53B1" w:rsidR="00664449" w:rsidRDefault="00664449" w:rsidP="00664449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664449">
              <w:rPr>
                <w:sz w:val="16"/>
                <w:szCs w:val="16"/>
                <w:lang w:val="it-IT"/>
              </w:rPr>
              <w:sym w:font="Wingdings" w:char="F0E8"/>
            </w:r>
            <w:r w:rsidRPr="00664449">
              <w:rPr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664449">
              <w:rPr>
                <w:sz w:val="16"/>
                <w:szCs w:val="16"/>
                <w:lang w:val="it-IT"/>
              </w:rPr>
              <w:t>ev</w:t>
            </w:r>
            <w:proofErr w:type="spellEnd"/>
            <w:r w:rsidRPr="00664449">
              <w:rPr>
                <w:sz w:val="16"/>
                <w:szCs w:val="16"/>
                <w:lang w:val="it-IT"/>
              </w:rPr>
              <w:t>. da ripetere al mailing giorno della mamma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015527AE" w14:textId="4090E430" w:rsidR="00C55CA4" w:rsidRDefault="0065284B" w:rsidP="00E60C32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5</w:t>
            </w:r>
            <w:r w:rsidR="00B64D3F">
              <w:rPr>
                <w:sz w:val="18"/>
                <w:szCs w:val="18"/>
                <w:lang w:val="it-IT"/>
              </w:rPr>
              <w:t>’</w:t>
            </w:r>
            <w:proofErr w:type="gramStart"/>
            <w:r>
              <w:rPr>
                <w:sz w:val="18"/>
                <w:szCs w:val="18"/>
                <w:lang w:val="it-IT"/>
              </w:rPr>
              <w:t>400.-</w:t>
            </w:r>
            <w:proofErr w:type="gramEnd"/>
            <w:r>
              <w:rPr>
                <w:sz w:val="18"/>
                <w:szCs w:val="18"/>
                <w:lang w:val="it-IT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it-IT"/>
              </w:rPr>
              <w:t>s.i.</w:t>
            </w:r>
            <w:proofErr w:type="spellEnd"/>
          </w:p>
          <w:p w14:paraId="694DDE9F" w14:textId="77777777" w:rsidR="0065284B" w:rsidRPr="0065284B" w:rsidRDefault="0065284B" w:rsidP="00664449">
            <w:pPr>
              <w:spacing w:line="240" w:lineRule="auto"/>
              <w:rPr>
                <w:sz w:val="16"/>
                <w:szCs w:val="16"/>
                <w:lang w:val="it-IT"/>
              </w:rPr>
            </w:pPr>
            <w:r w:rsidRPr="0065284B">
              <w:rPr>
                <w:sz w:val="16"/>
                <w:szCs w:val="16"/>
                <w:lang w:val="it-IT"/>
              </w:rPr>
              <w:t>Banner</w:t>
            </w:r>
          </w:p>
          <w:p w14:paraId="4D3050AF" w14:textId="3063609D" w:rsidR="0065284B" w:rsidRDefault="0065284B" w:rsidP="00664449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65284B">
              <w:rPr>
                <w:sz w:val="16"/>
                <w:szCs w:val="16"/>
                <w:lang w:val="it-IT"/>
              </w:rPr>
              <w:t xml:space="preserve">+ </w:t>
            </w:r>
            <w:proofErr w:type="spellStart"/>
            <w:r w:rsidRPr="0065284B">
              <w:rPr>
                <w:sz w:val="16"/>
                <w:szCs w:val="16"/>
                <w:lang w:val="it-IT"/>
              </w:rPr>
              <w:t>incl</w:t>
            </w:r>
            <w:proofErr w:type="spellEnd"/>
            <w:r w:rsidRPr="0065284B">
              <w:rPr>
                <w:sz w:val="16"/>
                <w:szCs w:val="16"/>
                <w:lang w:val="it-IT"/>
              </w:rPr>
              <w:t xml:space="preserve">. </w:t>
            </w:r>
            <w:r w:rsidR="00B64D3F" w:rsidRPr="0065284B">
              <w:rPr>
                <w:sz w:val="16"/>
                <w:szCs w:val="16"/>
                <w:lang w:val="it-IT"/>
              </w:rPr>
              <w:t>I</w:t>
            </w:r>
            <w:r w:rsidRPr="0065284B">
              <w:rPr>
                <w:sz w:val="16"/>
                <w:szCs w:val="16"/>
                <w:lang w:val="it-IT"/>
              </w:rPr>
              <w:t xml:space="preserve">ntegrazione </w:t>
            </w:r>
            <w:r>
              <w:rPr>
                <w:sz w:val="16"/>
                <w:szCs w:val="16"/>
                <w:lang w:val="it-IT"/>
              </w:rPr>
              <w:t>v</w:t>
            </w:r>
            <w:r w:rsidRPr="0065284B">
              <w:rPr>
                <w:sz w:val="16"/>
                <w:szCs w:val="16"/>
                <w:lang w:val="it-IT"/>
              </w:rPr>
              <w:t>ideo di 18 secondi</w:t>
            </w:r>
            <w:r>
              <w:rPr>
                <w:sz w:val="18"/>
                <w:szCs w:val="18"/>
                <w:lang w:val="it-IT"/>
              </w:rPr>
              <w:t xml:space="preserve"> </w:t>
            </w:r>
          </w:p>
        </w:tc>
      </w:tr>
      <w:tr w:rsidR="00B64D3F" w:rsidRPr="003D6EB3" w14:paraId="3E77C331" w14:textId="77777777" w:rsidTr="00F230BB">
        <w:trPr>
          <w:trHeight w:val="348"/>
        </w:trPr>
        <w:tc>
          <w:tcPr>
            <w:tcW w:w="1136" w:type="dxa"/>
            <w:tcBorders>
              <w:bottom w:val="single" w:sz="4" w:space="0" w:color="auto"/>
            </w:tcBorders>
          </w:tcPr>
          <w:p w14:paraId="65A8C9A1" w14:textId="0499287F" w:rsidR="00B64D3F" w:rsidRDefault="00B64D3F" w:rsidP="00E60C32">
            <w:pPr>
              <w:rPr>
                <w:lang w:val="it-IT"/>
              </w:rPr>
            </w:pPr>
            <w:r>
              <w:rPr>
                <w:lang w:val="it-IT"/>
              </w:rPr>
              <w:t>3.9.</w:t>
            </w:r>
          </w:p>
        </w:tc>
        <w:tc>
          <w:tcPr>
            <w:tcW w:w="5663" w:type="dxa"/>
            <w:tcBorders>
              <w:bottom w:val="single" w:sz="4" w:space="0" w:color="auto"/>
            </w:tcBorders>
          </w:tcPr>
          <w:p w14:paraId="242A05CD" w14:textId="508D01BF" w:rsidR="00B64D3F" w:rsidRDefault="00B64D3F" w:rsidP="00E60C32">
            <w:pPr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Posta </w:t>
            </w:r>
          </w:p>
          <w:p w14:paraId="174C0360" w14:textId="71A0F611" w:rsidR="00B64D3F" w:rsidRPr="00B64D3F" w:rsidRDefault="00B64D3F" w:rsidP="00E60C32">
            <w:pPr>
              <w:rPr>
                <w:lang w:val="it-IT"/>
              </w:rPr>
            </w:pPr>
            <w:r>
              <w:rPr>
                <w:lang w:val="it-IT"/>
              </w:rPr>
              <w:t xml:space="preserve">Presenza presso le filiali </w:t>
            </w:r>
            <w:proofErr w:type="gramStart"/>
            <w:r>
              <w:rPr>
                <w:lang w:val="it-IT"/>
              </w:rPr>
              <w:t>sui</w:t>
            </w:r>
            <w:proofErr w:type="gramEnd"/>
            <w:r>
              <w:rPr>
                <w:lang w:val="it-IT"/>
              </w:rPr>
              <w:t xml:space="preserve"> schermi, tramite esposizione flyer, cartoline e/o stand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A2A4434" w14:textId="4C88D939" w:rsidR="00B64D3F" w:rsidRDefault="00B64D3F" w:rsidP="00664449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?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22875FED" w14:textId="39023B92" w:rsidR="00B64D3F" w:rsidRDefault="00B64D3F" w:rsidP="00E60C32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?</w:t>
            </w:r>
          </w:p>
        </w:tc>
      </w:tr>
      <w:tr w:rsidR="00F230BB" w:rsidRPr="003D6EB3" w14:paraId="0CAEE4F0" w14:textId="77777777" w:rsidTr="00C87E67">
        <w:trPr>
          <w:trHeight w:val="232"/>
        </w:trPr>
        <w:tc>
          <w:tcPr>
            <w:tcW w:w="8642" w:type="dxa"/>
            <w:gridSpan w:val="3"/>
            <w:tcBorders>
              <w:right w:val="nil"/>
            </w:tcBorders>
            <w:shd w:val="clear" w:color="auto" w:fill="E7E6E6" w:themeFill="background2"/>
          </w:tcPr>
          <w:p w14:paraId="29581024" w14:textId="67934A74" w:rsidR="00F230BB" w:rsidRPr="00C87E67" w:rsidRDefault="00F230BB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Richiesta budget</w:t>
            </w:r>
          </w:p>
        </w:tc>
        <w:tc>
          <w:tcPr>
            <w:tcW w:w="1552" w:type="dxa"/>
            <w:tcBorders>
              <w:left w:val="nil"/>
            </w:tcBorders>
            <w:shd w:val="clear" w:color="auto" w:fill="E7E6E6" w:themeFill="background2"/>
          </w:tcPr>
          <w:p w14:paraId="326FF8F7" w14:textId="07ACCC1C" w:rsidR="00F230BB" w:rsidRPr="00C87E67" w:rsidRDefault="00664449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42</w:t>
            </w:r>
            <w:r w:rsidR="00F230BB"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'</w:t>
            </w:r>
            <w:proofErr w:type="gramStart"/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9</w:t>
            </w:r>
            <w:r w:rsidR="00F230BB"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00.-</w:t>
            </w:r>
            <w:proofErr w:type="gramEnd"/>
          </w:p>
        </w:tc>
      </w:tr>
    </w:tbl>
    <w:p w14:paraId="60D68019" w14:textId="4D7FF38B" w:rsidR="008A639A" w:rsidRPr="00F40C7D" w:rsidRDefault="00C12701" w:rsidP="00F40C7D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 w:rsidRPr="00F40C7D">
        <w:rPr>
          <w:color w:val="00B0F0"/>
          <w:sz w:val="32"/>
          <w:szCs w:val="32"/>
          <w:lang w:val="it-IT"/>
        </w:rPr>
        <w:t xml:space="preserve">4. </w:t>
      </w:r>
      <w:r w:rsidR="00A735C9" w:rsidRPr="00F40C7D">
        <w:rPr>
          <w:color w:val="00B0F0"/>
          <w:sz w:val="32"/>
          <w:szCs w:val="32"/>
          <w:lang w:val="it-IT"/>
        </w:rPr>
        <w:t>Materiale pubblicitario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6"/>
        <w:gridCol w:w="2982"/>
        <w:gridCol w:w="3897"/>
        <w:gridCol w:w="2068"/>
      </w:tblGrid>
      <w:tr w:rsidR="009E7B1B" w:rsidRPr="00D12A43" w14:paraId="75E6B529" w14:textId="77777777" w:rsidTr="009E7B1B">
        <w:trPr>
          <w:trHeight w:val="596"/>
        </w:trPr>
        <w:tc>
          <w:tcPr>
            <w:tcW w:w="1196" w:type="dxa"/>
            <w:shd w:val="clear" w:color="auto" w:fill="E7E6E6" w:themeFill="background2"/>
          </w:tcPr>
          <w:p w14:paraId="6F4E73F2" w14:textId="20BA6F71" w:rsidR="009E7B1B" w:rsidRPr="00D12A43" w:rsidRDefault="009E7B1B" w:rsidP="006F0A2C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D12A43">
              <w:rPr>
                <w:rFonts w:eastAsiaTheme="majorEastAsia" w:cstheme="majorBidi"/>
                <w:sz w:val="16"/>
                <w:szCs w:val="16"/>
                <w:lang w:val="it-IT"/>
              </w:rPr>
              <w:t>Nr.</w:t>
            </w:r>
          </w:p>
        </w:tc>
        <w:tc>
          <w:tcPr>
            <w:tcW w:w="2982" w:type="dxa"/>
            <w:shd w:val="clear" w:color="auto" w:fill="E7E6E6" w:themeFill="background2"/>
          </w:tcPr>
          <w:p w14:paraId="2FC2F281" w14:textId="074D0423" w:rsidR="009E7B1B" w:rsidRPr="00D12A43" w:rsidRDefault="009E7B1B" w:rsidP="006F0A2C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D12A43">
              <w:rPr>
                <w:rFonts w:eastAsiaTheme="majorEastAsia" w:cstheme="majorBidi"/>
                <w:sz w:val="16"/>
                <w:szCs w:val="16"/>
                <w:lang w:val="it-IT"/>
              </w:rPr>
              <w:t>Descrizione</w:t>
            </w:r>
          </w:p>
        </w:tc>
        <w:tc>
          <w:tcPr>
            <w:tcW w:w="3897" w:type="dxa"/>
            <w:shd w:val="clear" w:color="auto" w:fill="E7E6E6" w:themeFill="background2"/>
          </w:tcPr>
          <w:p w14:paraId="4ABAE211" w14:textId="16CC9740" w:rsidR="009E7B1B" w:rsidRDefault="009E7B1B" w:rsidP="006F0A2C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Offerta per:</w:t>
            </w:r>
          </w:p>
        </w:tc>
        <w:tc>
          <w:tcPr>
            <w:tcW w:w="2068" w:type="dxa"/>
            <w:shd w:val="clear" w:color="auto" w:fill="E7E6E6" w:themeFill="background2"/>
          </w:tcPr>
          <w:p w14:paraId="64DE0A2A" w14:textId="0EC58639" w:rsidR="009E7B1B" w:rsidRPr="00D12A43" w:rsidRDefault="009E7B1B" w:rsidP="006F0A2C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Offerta per quantità:</w:t>
            </w:r>
          </w:p>
        </w:tc>
      </w:tr>
      <w:tr w:rsidR="009E7B1B" w:rsidRPr="00D12A43" w14:paraId="2BE0ECA2" w14:textId="77777777" w:rsidTr="009E7B1B">
        <w:trPr>
          <w:trHeight w:val="529"/>
        </w:trPr>
        <w:tc>
          <w:tcPr>
            <w:tcW w:w="1196" w:type="dxa"/>
          </w:tcPr>
          <w:p w14:paraId="5108B5C1" w14:textId="4C36EBB9" w:rsidR="009E7B1B" w:rsidRPr="004F7322" w:rsidRDefault="009E7B1B" w:rsidP="00651CD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4.1.</w:t>
            </w:r>
          </w:p>
        </w:tc>
        <w:tc>
          <w:tcPr>
            <w:tcW w:w="2982" w:type="dxa"/>
          </w:tcPr>
          <w:p w14:paraId="20290315" w14:textId="77777777" w:rsidR="009E7B1B" w:rsidRDefault="009E7B1B" w:rsidP="00651CD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A2 </w:t>
            </w:r>
            <w:r w:rsidRPr="00651CDB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br/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come già fatto</w:t>
            </w:r>
          </w:p>
          <w:p w14:paraId="56317AF6" w14:textId="6141D004" w:rsidR="009E7B1B" w:rsidRPr="00D12A43" w:rsidRDefault="009E7B1B" w:rsidP="00651CD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a colori</w:t>
            </w:r>
          </w:p>
        </w:tc>
        <w:tc>
          <w:tcPr>
            <w:tcW w:w="3897" w:type="dxa"/>
          </w:tcPr>
          <w:p w14:paraId="10ADDCB4" w14:textId="77777777" w:rsidR="009E7B1B" w:rsidRDefault="009E7B1B" w:rsidP="00651CDB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Lavoro grafico  </w:t>
            </w:r>
          </w:p>
          <w:p w14:paraId="7DE5D989" w14:textId="62988832" w:rsidR="009E7B1B" w:rsidRPr="00651CDB" w:rsidRDefault="009E7B1B" w:rsidP="00651CDB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182179FB" w14:textId="30AA7696" w:rsidR="009E7B1B" w:rsidRDefault="009E7B1B" w:rsidP="00651CD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500 = CHF 473 </w:t>
            </w:r>
          </w:p>
          <w:p w14:paraId="243A2B4C" w14:textId="22F53C1D" w:rsidR="009E7B1B" w:rsidRDefault="009E7B1B" w:rsidP="00F40C7D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1'000 = CHF 577</w:t>
            </w:r>
          </w:p>
          <w:p w14:paraId="43472501" w14:textId="07174024" w:rsidR="009E7B1B" w:rsidRPr="00D12A43" w:rsidRDefault="009E7B1B" w:rsidP="00651CD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830</w:t>
            </w:r>
          </w:p>
        </w:tc>
      </w:tr>
      <w:tr w:rsidR="009E7B1B" w:rsidRPr="00D12A43" w14:paraId="5404A2C3" w14:textId="77777777" w:rsidTr="009E7B1B">
        <w:trPr>
          <w:trHeight w:val="529"/>
        </w:trPr>
        <w:tc>
          <w:tcPr>
            <w:tcW w:w="1196" w:type="dxa"/>
          </w:tcPr>
          <w:p w14:paraId="69955D04" w14:textId="25120A99" w:rsidR="009E7B1B" w:rsidRPr="004F7322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4.2. A</w:t>
            </w:r>
          </w:p>
        </w:tc>
        <w:tc>
          <w:tcPr>
            <w:tcW w:w="2982" w:type="dxa"/>
          </w:tcPr>
          <w:p w14:paraId="05EB0FD8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FLYER IMAGE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</w:t>
            </w:r>
          </w:p>
          <w:p w14:paraId="561D8F73" w14:textId="096CAE23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A5 </w:t>
            </w:r>
          </w:p>
          <w:p w14:paraId="29B0ACEB" w14:textId="29611C21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4 pagine </w:t>
            </w:r>
          </w:p>
          <w:p w14:paraId="0D80E64C" w14:textId="31AEF345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Ca. 170 g/m2</w:t>
            </w:r>
          </w:p>
          <w:p w14:paraId="4E7ED834" w14:textId="2C38DE2B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Blu-nero</w:t>
            </w:r>
          </w:p>
          <w:p w14:paraId="221E5F5C" w14:textId="7CE6332E" w:rsidR="009E7B1B" w:rsidRPr="00D12A43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vedi file allegato </w:t>
            </w:r>
          </w:p>
        </w:tc>
        <w:tc>
          <w:tcPr>
            <w:tcW w:w="3897" w:type="dxa"/>
          </w:tcPr>
          <w:p w14:paraId="5EE235F7" w14:textId="4FAC6E58" w:rsidR="009E7B1B" w:rsidRPr="00651CD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>Lavoro grafico come C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I + QR </w:t>
            </w:r>
            <w:proofErr w:type="spellStart"/>
            <w:r>
              <w:rPr>
                <w:rFonts w:eastAsiaTheme="majorEastAsia" w:cstheme="majorBidi"/>
                <w:sz w:val="16"/>
                <w:szCs w:val="16"/>
                <w:lang w:val="it-IT"/>
              </w:rPr>
              <w:t>Twint</w:t>
            </w:r>
            <w:proofErr w:type="spellEnd"/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(al posto della polizza)</w:t>
            </w:r>
          </w:p>
          <w:p w14:paraId="023D1E66" w14:textId="784F6916" w:rsidR="009E7B1B" w:rsidRPr="00651CD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08AFEC1D" w14:textId="3EF7B076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247</w:t>
            </w:r>
          </w:p>
          <w:p w14:paraId="0AD08065" w14:textId="7B26BA7B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3'000 = CHF 325</w:t>
            </w:r>
          </w:p>
          <w:p w14:paraId="7DC3D796" w14:textId="278298B4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5'000 = CHF 507</w:t>
            </w:r>
          </w:p>
        </w:tc>
      </w:tr>
      <w:tr w:rsidR="009E7B1B" w:rsidRPr="00D12A43" w14:paraId="1B882746" w14:textId="77777777" w:rsidTr="009E7B1B">
        <w:trPr>
          <w:trHeight w:val="529"/>
        </w:trPr>
        <w:tc>
          <w:tcPr>
            <w:tcW w:w="1196" w:type="dxa"/>
          </w:tcPr>
          <w:p w14:paraId="1D4A6290" w14:textId="402D6740" w:rsidR="009E7B1B" w:rsidRPr="004F7322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4.2. B</w:t>
            </w:r>
          </w:p>
        </w:tc>
        <w:tc>
          <w:tcPr>
            <w:tcW w:w="2982" w:type="dxa"/>
          </w:tcPr>
          <w:p w14:paraId="0E196E2C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FLYER IMAGE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</w:t>
            </w:r>
          </w:p>
          <w:p w14:paraId="49B3FAF7" w14:textId="25CB94D5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A5 </w:t>
            </w:r>
          </w:p>
          <w:p w14:paraId="18AFA89B" w14:textId="1FB777FC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4 pagine + polizza</w:t>
            </w:r>
          </w:p>
          <w:p w14:paraId="46E850F7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Ca. 170 g/m2</w:t>
            </w:r>
          </w:p>
          <w:p w14:paraId="25E3F1BD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Blu-nero</w:t>
            </w:r>
          </w:p>
          <w:p w14:paraId="34BDB8AD" w14:textId="77777777" w:rsidR="009E7B1B" w:rsidRPr="00D12A43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vedi file allegato </w:t>
            </w:r>
          </w:p>
        </w:tc>
        <w:tc>
          <w:tcPr>
            <w:tcW w:w="3897" w:type="dxa"/>
          </w:tcPr>
          <w:p w14:paraId="6D629698" w14:textId="77777777" w:rsidR="009E7B1B" w:rsidRPr="00651CD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>Lavoro grafico come CI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>: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br/>
              <w:t>allegata polizza di versamento staccabile o altra proposta</w:t>
            </w:r>
          </w:p>
          <w:p w14:paraId="7A382593" w14:textId="77777777" w:rsidR="009E7B1B" w:rsidRPr="00651CD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651CDB"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57066905" w14:textId="4F4C9D0C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399</w:t>
            </w:r>
          </w:p>
          <w:p w14:paraId="2BF7BEF5" w14:textId="0D9990F7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3'000 = CHF 503</w:t>
            </w:r>
          </w:p>
          <w:p w14:paraId="5A65842F" w14:textId="1CDA6B67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5'000 = CHF 672</w:t>
            </w:r>
          </w:p>
        </w:tc>
      </w:tr>
      <w:tr w:rsidR="009E7B1B" w:rsidRPr="00D12A43" w14:paraId="54FBB9D2" w14:textId="77777777" w:rsidTr="009E7B1B">
        <w:trPr>
          <w:trHeight w:val="529"/>
        </w:trPr>
        <w:tc>
          <w:tcPr>
            <w:tcW w:w="1196" w:type="dxa"/>
          </w:tcPr>
          <w:p w14:paraId="412DD0AC" w14:textId="1E08C82C" w:rsidR="009E7B1B" w:rsidRPr="004F7322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lastRenderedPageBreak/>
              <w:t>4.3.</w:t>
            </w:r>
          </w:p>
        </w:tc>
        <w:tc>
          <w:tcPr>
            <w:tcW w:w="2982" w:type="dxa"/>
          </w:tcPr>
          <w:p w14:paraId="087391AD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FLYER AMICI</w:t>
            </w:r>
          </w:p>
          <w:p w14:paraId="6BF80660" w14:textId="77777777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Aggiornamento</w:t>
            </w:r>
          </w:p>
          <w:p w14:paraId="15AB1C3F" w14:textId="5F793F45" w:rsidR="009E7B1B" w:rsidRPr="001D286F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Come già fatto</w:t>
            </w:r>
          </w:p>
        </w:tc>
        <w:tc>
          <w:tcPr>
            <w:tcW w:w="3897" w:type="dxa"/>
          </w:tcPr>
          <w:p w14:paraId="72D0C113" w14:textId="55DF98B2" w:rsidR="009E7B1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Lavoro grafico flyer</w:t>
            </w:r>
          </w:p>
          <w:p w14:paraId="65502C93" w14:textId="77777777" w:rsidR="009E7B1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Lavoro grafico triangolo aggiungendo CSR, dettagli seguono</w:t>
            </w:r>
          </w:p>
          <w:p w14:paraId="6067547B" w14:textId="01A4588E" w:rsidR="009E7B1B" w:rsidRPr="00651CD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143CB23D" w14:textId="096F5C2E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1'000 = CHF 321</w:t>
            </w:r>
          </w:p>
          <w:p w14:paraId="26EF06D4" w14:textId="59978878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399</w:t>
            </w:r>
          </w:p>
          <w:p w14:paraId="7720EA57" w14:textId="048B11E9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5'000 = CHF 672</w:t>
            </w:r>
          </w:p>
        </w:tc>
      </w:tr>
      <w:tr w:rsidR="009E7B1B" w:rsidRPr="00D12A43" w14:paraId="354FE49D" w14:textId="77777777" w:rsidTr="009E7B1B">
        <w:trPr>
          <w:trHeight w:val="529"/>
        </w:trPr>
        <w:tc>
          <w:tcPr>
            <w:tcW w:w="1196" w:type="dxa"/>
          </w:tcPr>
          <w:p w14:paraId="3BAFF8EB" w14:textId="282F6AD8" w:rsidR="009E7B1B" w:rsidRPr="004F7322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4.7.</w:t>
            </w:r>
          </w:p>
        </w:tc>
        <w:tc>
          <w:tcPr>
            <w:tcW w:w="2982" w:type="dxa"/>
          </w:tcPr>
          <w:p w14:paraId="5E437F05" w14:textId="1BFD4A0D" w:rsidR="009E7B1B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CARTOLINA SIT</w:t>
            </w:r>
          </w:p>
          <w:p w14:paraId="4FB2448E" w14:textId="59129CDD" w:rsidR="009E7B1B" w:rsidRDefault="009E7B1B" w:rsidP="001D286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C4 </w:t>
            </w:r>
          </w:p>
          <w:p w14:paraId="0688F8F5" w14:textId="3A18B8A8" w:rsidR="009E7B1B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Due lati a colori</w:t>
            </w:r>
          </w:p>
          <w:p w14:paraId="68ED1C8C" w14:textId="0477EC9E" w:rsidR="009E7B1B" w:rsidRPr="001D286F" w:rsidRDefault="009E7B1B" w:rsidP="001D286F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Ca. </w:t>
            </w:r>
            <w:r w:rsidRPr="001D286F"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300 g/m² </w:t>
            </w:r>
          </w:p>
        </w:tc>
        <w:tc>
          <w:tcPr>
            <w:tcW w:w="3897" w:type="dxa"/>
          </w:tcPr>
          <w:p w14:paraId="1B3BD80F" w14:textId="2F2CF52C" w:rsidR="009E7B1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Lavoro grafico </w:t>
            </w:r>
          </w:p>
          <w:p w14:paraId="6B6D0425" w14:textId="7CA16CF9" w:rsidR="009E7B1B" w:rsidRDefault="009E7B1B" w:rsidP="001D286F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4C2E3AF4" w14:textId="18A2A7DB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1'000 = CHF 110</w:t>
            </w:r>
          </w:p>
          <w:p w14:paraId="56A25318" w14:textId="58A95C80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130</w:t>
            </w:r>
          </w:p>
          <w:p w14:paraId="5044DEC0" w14:textId="4D8BD5BA" w:rsidR="009E7B1B" w:rsidRDefault="009E7B1B" w:rsidP="001D286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5'000 = CHF 221</w:t>
            </w:r>
          </w:p>
        </w:tc>
      </w:tr>
      <w:tr w:rsidR="009E7B1B" w:rsidRPr="00D12A43" w14:paraId="0D358B0E" w14:textId="77777777" w:rsidTr="009E7B1B">
        <w:trPr>
          <w:trHeight w:val="529"/>
        </w:trPr>
        <w:tc>
          <w:tcPr>
            <w:tcW w:w="1196" w:type="dxa"/>
          </w:tcPr>
          <w:p w14:paraId="17750E1E" w14:textId="1561BB0D" w:rsidR="009E7B1B" w:rsidRPr="004F7322" w:rsidRDefault="009E7B1B" w:rsidP="004F7322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4.8.</w:t>
            </w:r>
          </w:p>
        </w:tc>
        <w:tc>
          <w:tcPr>
            <w:tcW w:w="2982" w:type="dxa"/>
          </w:tcPr>
          <w:p w14:paraId="07ECAF5B" w14:textId="77EC135C" w:rsidR="009E7B1B" w:rsidRDefault="009E7B1B" w:rsidP="004F7322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CARTA VISITA</w:t>
            </w:r>
          </w:p>
          <w:p w14:paraId="36AF9F9E" w14:textId="411B2655" w:rsidR="009E7B1B" w:rsidRDefault="009E7B1B" w:rsidP="004F7322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“Caffè sospeso”</w:t>
            </w:r>
          </w:p>
          <w:p w14:paraId="676B6D4B" w14:textId="77777777" w:rsidR="009E7B1B" w:rsidRDefault="009E7B1B" w:rsidP="004F7322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4F7322">
              <w:rPr>
                <w:rFonts w:eastAsiaTheme="majorEastAsia" w:cstheme="majorBidi"/>
                <w:sz w:val="16"/>
                <w:szCs w:val="16"/>
                <w:lang w:val="it-IT"/>
              </w:rPr>
              <w:t>85 mm x 55 mm</w:t>
            </w:r>
          </w:p>
          <w:p w14:paraId="00AB6573" w14:textId="56AD9494" w:rsidR="009E7B1B" w:rsidRPr="004F7322" w:rsidRDefault="009E7B1B" w:rsidP="004F7322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due lati a colori</w:t>
            </w:r>
          </w:p>
        </w:tc>
        <w:tc>
          <w:tcPr>
            <w:tcW w:w="3897" w:type="dxa"/>
          </w:tcPr>
          <w:p w14:paraId="4FD767D7" w14:textId="77777777" w:rsidR="009E7B1B" w:rsidRDefault="009E7B1B" w:rsidP="004F732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Lavoro grafico </w:t>
            </w:r>
          </w:p>
          <w:p w14:paraId="4A5FAA5E" w14:textId="15B77441" w:rsidR="009E7B1B" w:rsidRDefault="009E7B1B" w:rsidP="004F732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7B208743" w14:textId="5D2BCBCA" w:rsidR="009E7B1B" w:rsidRDefault="009E7B1B" w:rsidP="004F7322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2'000 = CHF 78</w:t>
            </w:r>
          </w:p>
          <w:p w14:paraId="5317BDD4" w14:textId="7F6557D6" w:rsidR="009E7B1B" w:rsidRDefault="009E7B1B" w:rsidP="004F7322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5'000 = CHF 123</w:t>
            </w:r>
          </w:p>
        </w:tc>
      </w:tr>
      <w:tr w:rsidR="009E7B1B" w:rsidRPr="00D12A43" w14:paraId="2A81C663" w14:textId="77777777" w:rsidTr="009E7B1B">
        <w:trPr>
          <w:trHeight w:val="529"/>
        </w:trPr>
        <w:tc>
          <w:tcPr>
            <w:tcW w:w="1196" w:type="dxa"/>
          </w:tcPr>
          <w:p w14:paraId="01DCDFDE" w14:textId="051DE5F0" w:rsidR="009E7B1B" w:rsidRPr="004F7322" w:rsidRDefault="009E7B1B" w:rsidP="004F7322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4.9.</w:t>
            </w:r>
          </w:p>
        </w:tc>
        <w:tc>
          <w:tcPr>
            <w:tcW w:w="2982" w:type="dxa"/>
          </w:tcPr>
          <w:p w14:paraId="1184FD00" w14:textId="528883C4" w:rsidR="009E7B1B" w:rsidRDefault="009E7B1B" w:rsidP="004F7322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Ristampa etichetta per sui panettoni Ricigliano</w:t>
            </w:r>
          </w:p>
        </w:tc>
        <w:tc>
          <w:tcPr>
            <w:tcW w:w="3897" w:type="dxa"/>
          </w:tcPr>
          <w:p w14:paraId="35EAA911" w14:textId="6F46B30C" w:rsidR="009E7B1B" w:rsidRDefault="009E7B1B" w:rsidP="006F0A2C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135" w:hanging="135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Stampa</w:t>
            </w:r>
          </w:p>
        </w:tc>
        <w:tc>
          <w:tcPr>
            <w:tcW w:w="2068" w:type="dxa"/>
          </w:tcPr>
          <w:p w14:paraId="5D403CAC" w14:textId="0E02D890" w:rsidR="009E7B1B" w:rsidRDefault="009E7B1B" w:rsidP="004F7322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500 = CHF 91</w:t>
            </w:r>
          </w:p>
          <w:p w14:paraId="6BEBC469" w14:textId="59D7BAD0" w:rsidR="009E7B1B" w:rsidRDefault="009E7B1B" w:rsidP="004F7322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1'000 = CHF 104</w:t>
            </w:r>
          </w:p>
          <w:p w14:paraId="0664C746" w14:textId="61008499" w:rsidR="009E7B1B" w:rsidRDefault="009E7B1B" w:rsidP="004F7322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</w:p>
        </w:tc>
      </w:tr>
      <w:tr w:rsidR="009E7B1B" w:rsidRPr="00D12A43" w14:paraId="23E0FA77" w14:textId="77777777" w:rsidTr="009E7B1B">
        <w:trPr>
          <w:trHeight w:val="609"/>
        </w:trPr>
        <w:tc>
          <w:tcPr>
            <w:tcW w:w="1196" w:type="dxa"/>
          </w:tcPr>
          <w:p w14:paraId="6BF08096" w14:textId="77777777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982" w:type="dxa"/>
          </w:tcPr>
          <w:p w14:paraId="0481E80B" w14:textId="71C4158F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Lavoro grafico </w:t>
            </w:r>
          </w:p>
        </w:tc>
        <w:tc>
          <w:tcPr>
            <w:tcW w:w="3897" w:type="dxa"/>
          </w:tcPr>
          <w:p w14:paraId="06AF90B1" w14:textId="0C6BEC7B" w:rsidR="009E7B1B" w:rsidRPr="00F40C7D" w:rsidRDefault="009E7B1B" w:rsidP="001975EF">
            <w:pPr>
              <w:spacing w:line="240" w:lineRule="auto"/>
              <w:ind w:left="198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26.25 ore</w:t>
            </w:r>
          </w:p>
        </w:tc>
        <w:tc>
          <w:tcPr>
            <w:tcW w:w="2068" w:type="dxa"/>
          </w:tcPr>
          <w:p w14:paraId="71500192" w14:textId="77777777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CHF 2'231.25</w:t>
            </w:r>
          </w:p>
          <w:p w14:paraId="26F26BC2" w14:textId="77777777" w:rsidR="009E7B1B" w:rsidRDefault="009E7B1B" w:rsidP="001975EF">
            <w:pPr>
              <w:pStyle w:val="Paragrafoelenco"/>
              <w:numPr>
                <w:ilvl w:val="0"/>
                <w:numId w:val="12"/>
              </w:numPr>
              <w:pBdr>
                <w:bottom w:val="single" w:sz="4" w:space="1" w:color="auto"/>
              </w:pBd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1'105.00</w:t>
            </w:r>
          </w:p>
          <w:p w14:paraId="184E8D9A" w14:textId="4B3A43C4" w:rsidR="009E7B1B" w:rsidRPr="00F40C7D" w:rsidRDefault="009E7B1B" w:rsidP="001975EF">
            <w:pPr>
              <w:pStyle w:val="Paragrafoelenco"/>
              <w:numPr>
                <w:ilvl w:val="0"/>
                <w:numId w:val="0"/>
              </w:numPr>
              <w:spacing w:line="240" w:lineRule="auto"/>
              <w:ind w:left="-105"/>
              <w:jc w:val="right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F40C7D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Netto: CHF 1'126.25 </w:t>
            </w:r>
          </w:p>
        </w:tc>
      </w:tr>
      <w:tr w:rsidR="009E7B1B" w:rsidRPr="00D12A43" w14:paraId="099BD48E" w14:textId="77777777" w:rsidTr="009E7B1B">
        <w:trPr>
          <w:trHeight w:val="561"/>
        </w:trPr>
        <w:tc>
          <w:tcPr>
            <w:tcW w:w="1196" w:type="dxa"/>
          </w:tcPr>
          <w:p w14:paraId="22F3786E" w14:textId="77777777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2982" w:type="dxa"/>
          </w:tcPr>
          <w:p w14:paraId="715FDBBD" w14:textId="2F95B324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Totale </w:t>
            </w:r>
            <w:proofErr w:type="spellStart"/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escl.IVA</w:t>
            </w:r>
            <w:proofErr w:type="spellEnd"/>
          </w:p>
        </w:tc>
        <w:tc>
          <w:tcPr>
            <w:tcW w:w="3897" w:type="dxa"/>
          </w:tcPr>
          <w:p w14:paraId="057DE251" w14:textId="77777777" w:rsidR="009E7B1B" w:rsidRDefault="009E7B1B" w:rsidP="001975EF">
            <w:pPr>
              <w:spacing w:line="240" w:lineRule="auto"/>
              <w:ind w:left="198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</w:p>
        </w:tc>
        <w:tc>
          <w:tcPr>
            <w:tcW w:w="2068" w:type="dxa"/>
          </w:tcPr>
          <w:p w14:paraId="109EC91F" w14:textId="77777777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Minimo: 2’845.25</w:t>
            </w:r>
          </w:p>
          <w:p w14:paraId="49BC22A3" w14:textId="23FB5AE7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Medio: 3'287.25</w:t>
            </w:r>
          </w:p>
          <w:p w14:paraId="495FEC41" w14:textId="4E2CB942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Massimo: 4'255.25  </w:t>
            </w:r>
          </w:p>
        </w:tc>
      </w:tr>
      <w:tr w:rsidR="009E7B1B" w:rsidRPr="00D12A43" w14:paraId="7B5256CB" w14:textId="77777777" w:rsidTr="00AB0CF4">
        <w:trPr>
          <w:trHeight w:val="429"/>
        </w:trPr>
        <w:tc>
          <w:tcPr>
            <w:tcW w:w="1196" w:type="dxa"/>
            <w:tcBorders>
              <w:bottom w:val="single" w:sz="4" w:space="0" w:color="auto"/>
            </w:tcBorders>
          </w:tcPr>
          <w:p w14:paraId="120A0744" w14:textId="5BBACF2A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KIT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0402FE4F" w14:textId="77777777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Salvadanaio</w:t>
            </w:r>
          </w:p>
          <w:p w14:paraId="25C57660" w14:textId="7F21DEFD" w:rsidR="009E7B1B" w:rsidRDefault="009E7B1B" w:rsidP="001975EF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Scatola invio</w:t>
            </w:r>
          </w:p>
        </w:tc>
        <w:tc>
          <w:tcPr>
            <w:tcW w:w="3897" w:type="dxa"/>
            <w:tcBorders>
              <w:bottom w:val="single" w:sz="4" w:space="0" w:color="auto"/>
            </w:tcBorders>
          </w:tcPr>
          <w:p w14:paraId="7FA13C17" w14:textId="77777777" w:rsidR="009E7B1B" w:rsidRDefault="009E7B1B" w:rsidP="001975EF">
            <w:pPr>
              <w:spacing w:line="240" w:lineRule="auto"/>
              <w:ind w:left="198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30 x CHF 6.00</w:t>
            </w:r>
          </w:p>
          <w:p w14:paraId="235AFCF8" w14:textId="7BAAE937" w:rsidR="009E7B1B" w:rsidRDefault="009E7B1B" w:rsidP="001975EF">
            <w:pPr>
              <w:spacing w:line="240" w:lineRule="auto"/>
              <w:ind w:left="198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30 x CHF 5.00</w:t>
            </w:r>
          </w:p>
        </w:tc>
        <w:tc>
          <w:tcPr>
            <w:tcW w:w="2068" w:type="dxa"/>
            <w:tcBorders>
              <w:bottom w:val="single" w:sz="4" w:space="0" w:color="auto"/>
            </w:tcBorders>
          </w:tcPr>
          <w:p w14:paraId="337DDE8E" w14:textId="61154C24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CHF 180</w:t>
            </w:r>
          </w:p>
          <w:p w14:paraId="74A7837E" w14:textId="15A9CA85" w:rsidR="009E7B1B" w:rsidRDefault="009E7B1B" w:rsidP="001975EF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CHF 150</w:t>
            </w:r>
          </w:p>
        </w:tc>
      </w:tr>
      <w:tr w:rsidR="00D071AA" w:rsidRPr="00C87E67" w14:paraId="6F81147C" w14:textId="77777777" w:rsidTr="00D071AA">
        <w:trPr>
          <w:trHeight w:val="238"/>
        </w:trPr>
        <w:tc>
          <w:tcPr>
            <w:tcW w:w="8075" w:type="dxa"/>
            <w:gridSpan w:val="3"/>
            <w:tcBorders>
              <w:right w:val="nil"/>
            </w:tcBorders>
            <w:shd w:val="clear" w:color="auto" w:fill="E7E6E6" w:themeFill="background2"/>
          </w:tcPr>
          <w:p w14:paraId="7FC82FD7" w14:textId="139D9277" w:rsidR="00D071AA" w:rsidRPr="00C87E67" w:rsidRDefault="00D071AA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Richiesta Budget per materiale pubblicitario 21/22</w:t>
            </w:r>
          </w:p>
        </w:tc>
        <w:tc>
          <w:tcPr>
            <w:tcW w:w="2068" w:type="dxa"/>
            <w:tcBorders>
              <w:left w:val="nil"/>
            </w:tcBorders>
            <w:shd w:val="clear" w:color="auto" w:fill="E7E6E6" w:themeFill="background2"/>
          </w:tcPr>
          <w:p w14:paraId="3DE041B8" w14:textId="6A3FF9A9" w:rsidR="00D071AA" w:rsidRPr="00C87E67" w:rsidRDefault="00D071AA" w:rsidP="00C87E67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CHF 5'</w:t>
            </w:r>
            <w:proofErr w:type="gramStart"/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000.-</w:t>
            </w:r>
            <w:proofErr w:type="gramEnd"/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 xml:space="preserve"> </w:t>
            </w:r>
          </w:p>
        </w:tc>
      </w:tr>
    </w:tbl>
    <w:p w14:paraId="30629D26" w14:textId="23CEE729" w:rsidR="003D37EB" w:rsidRDefault="003D37EB" w:rsidP="00C87E67">
      <w:pPr>
        <w:pStyle w:val="Titolo2"/>
        <w:spacing w:after="0"/>
        <w:jc w:val="right"/>
        <w:rPr>
          <w:b/>
          <w:bCs/>
          <w:color w:val="00B0F0"/>
          <w:sz w:val="16"/>
          <w:szCs w:val="16"/>
          <w:lang w:val="it-IT"/>
        </w:rPr>
      </w:pPr>
    </w:p>
    <w:p w14:paraId="5386D008" w14:textId="75E7AF53" w:rsidR="00E64A98" w:rsidRDefault="00E64A98" w:rsidP="00E64A98">
      <w:pPr>
        <w:rPr>
          <w:lang w:val="it-IT"/>
        </w:rPr>
      </w:pPr>
    </w:p>
    <w:p w14:paraId="691F36DF" w14:textId="58B1724F" w:rsidR="00E64A98" w:rsidRPr="00F40C7D" w:rsidRDefault="00E64A98" w:rsidP="00E64A98">
      <w:pPr>
        <w:spacing w:before="240" w:after="120" w:line="276" w:lineRule="auto"/>
        <w:rPr>
          <w:color w:val="00B0F0"/>
          <w:sz w:val="32"/>
          <w:szCs w:val="32"/>
          <w:lang w:val="it-IT"/>
        </w:rPr>
      </w:pPr>
      <w:r>
        <w:rPr>
          <w:color w:val="00B0F0"/>
          <w:sz w:val="32"/>
          <w:szCs w:val="32"/>
          <w:lang w:val="it-IT"/>
        </w:rPr>
        <w:t>5</w:t>
      </w:r>
      <w:r w:rsidRPr="00F40C7D">
        <w:rPr>
          <w:color w:val="00B0F0"/>
          <w:sz w:val="32"/>
          <w:szCs w:val="32"/>
          <w:lang w:val="it-IT"/>
        </w:rPr>
        <w:t xml:space="preserve">. </w:t>
      </w:r>
      <w:r>
        <w:rPr>
          <w:color w:val="00B0F0"/>
          <w:sz w:val="32"/>
          <w:szCs w:val="32"/>
          <w:lang w:val="it-IT"/>
        </w:rPr>
        <w:t>Amici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6"/>
        <w:gridCol w:w="2982"/>
        <w:gridCol w:w="3897"/>
        <w:gridCol w:w="2068"/>
      </w:tblGrid>
      <w:tr w:rsidR="00E64A98" w:rsidRPr="00D12A43" w14:paraId="2C116EB5" w14:textId="77777777" w:rsidTr="0065284B">
        <w:trPr>
          <w:trHeight w:val="596"/>
        </w:trPr>
        <w:tc>
          <w:tcPr>
            <w:tcW w:w="1196" w:type="dxa"/>
            <w:shd w:val="clear" w:color="auto" w:fill="E7E6E6" w:themeFill="background2"/>
          </w:tcPr>
          <w:p w14:paraId="6D88F55B" w14:textId="77777777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D12A43">
              <w:rPr>
                <w:rFonts w:eastAsiaTheme="majorEastAsia" w:cstheme="majorBidi"/>
                <w:sz w:val="16"/>
                <w:szCs w:val="16"/>
                <w:lang w:val="it-IT"/>
              </w:rPr>
              <w:t>Nr.</w:t>
            </w:r>
          </w:p>
        </w:tc>
        <w:tc>
          <w:tcPr>
            <w:tcW w:w="2982" w:type="dxa"/>
            <w:shd w:val="clear" w:color="auto" w:fill="E7E6E6" w:themeFill="background2"/>
          </w:tcPr>
          <w:p w14:paraId="3A3996ED" w14:textId="77777777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D12A43">
              <w:rPr>
                <w:rFonts w:eastAsiaTheme="majorEastAsia" w:cstheme="majorBidi"/>
                <w:sz w:val="16"/>
                <w:szCs w:val="16"/>
                <w:lang w:val="it-IT"/>
              </w:rPr>
              <w:t>Descrizione</w:t>
            </w:r>
          </w:p>
        </w:tc>
        <w:tc>
          <w:tcPr>
            <w:tcW w:w="3897" w:type="dxa"/>
            <w:shd w:val="clear" w:color="auto" w:fill="E7E6E6" w:themeFill="background2"/>
          </w:tcPr>
          <w:p w14:paraId="4E5FC71B" w14:textId="33D75B5F" w:rsidR="00E64A98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Dettagli</w:t>
            </w:r>
          </w:p>
        </w:tc>
        <w:tc>
          <w:tcPr>
            <w:tcW w:w="2068" w:type="dxa"/>
            <w:shd w:val="clear" w:color="auto" w:fill="E7E6E6" w:themeFill="background2"/>
          </w:tcPr>
          <w:p w14:paraId="4B663BD0" w14:textId="283C3FCD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CHF/anno</w:t>
            </w:r>
          </w:p>
        </w:tc>
      </w:tr>
      <w:tr w:rsidR="00E64A98" w:rsidRPr="00D12A43" w14:paraId="272D9ED7" w14:textId="77777777" w:rsidTr="0065284B">
        <w:trPr>
          <w:trHeight w:val="529"/>
        </w:trPr>
        <w:tc>
          <w:tcPr>
            <w:tcW w:w="1196" w:type="dxa"/>
          </w:tcPr>
          <w:p w14:paraId="33D0EEEB" w14:textId="198C1DC9" w:rsidR="00E64A98" w:rsidRPr="004F7322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5</w:t>
            </w: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.1.</w:t>
            </w: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 vedi 4.3.</w:t>
            </w:r>
          </w:p>
        </w:tc>
        <w:tc>
          <w:tcPr>
            <w:tcW w:w="2982" w:type="dxa"/>
          </w:tcPr>
          <w:p w14:paraId="1FB22A34" w14:textId="7F728F4D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Flyer, etichette</w:t>
            </w:r>
          </w:p>
        </w:tc>
        <w:tc>
          <w:tcPr>
            <w:tcW w:w="3897" w:type="dxa"/>
          </w:tcPr>
          <w:p w14:paraId="41A67F79" w14:textId="771B72C3" w:rsidR="00E64A98" w:rsidRPr="00E64A98" w:rsidRDefault="00E64A98" w:rsidP="00E64A98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E64A98">
              <w:rPr>
                <w:rFonts w:eastAsiaTheme="majorEastAsia" w:cstheme="majorBidi"/>
                <w:sz w:val="16"/>
                <w:szCs w:val="16"/>
                <w:lang w:val="it-IT"/>
              </w:rPr>
              <w:t>vedi materiale pubblicitario</w:t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punto 4</w:t>
            </w:r>
          </w:p>
        </w:tc>
        <w:tc>
          <w:tcPr>
            <w:tcW w:w="2068" w:type="dxa"/>
          </w:tcPr>
          <w:p w14:paraId="1476A892" w14:textId="2F5F78A5" w:rsidR="00E64A98" w:rsidRPr="00D12A43" w:rsidRDefault="00E64A98" w:rsidP="0065284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</w:p>
        </w:tc>
      </w:tr>
      <w:tr w:rsidR="00E64A98" w:rsidRPr="00D12A43" w14:paraId="4656B6F7" w14:textId="77777777" w:rsidTr="0065284B">
        <w:trPr>
          <w:trHeight w:val="529"/>
        </w:trPr>
        <w:tc>
          <w:tcPr>
            <w:tcW w:w="1196" w:type="dxa"/>
          </w:tcPr>
          <w:p w14:paraId="1C33619E" w14:textId="1D426E08" w:rsidR="00E64A98" w:rsidRPr="004F7322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5</w:t>
            </w:r>
            <w:r w:rsidRPr="004F7322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 xml:space="preserve">.2. </w:t>
            </w:r>
          </w:p>
        </w:tc>
        <w:tc>
          <w:tcPr>
            <w:tcW w:w="2982" w:type="dxa"/>
          </w:tcPr>
          <w:p w14:paraId="7A34B71F" w14:textId="1E070BC3" w:rsidR="00E64A98" w:rsidRPr="00E64A98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 w:rsidRPr="00E64A98"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WEB</w:t>
            </w:r>
          </w:p>
          <w:p w14:paraId="2432C0CC" w14:textId="0F5AF3B6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3897" w:type="dxa"/>
          </w:tcPr>
          <w:p w14:paraId="0B9AC72F" w14:textId="185D8B10" w:rsidR="00E64A98" w:rsidRPr="00E64A98" w:rsidRDefault="00E64A98" w:rsidP="00E64A98">
            <w:pPr>
              <w:spacing w:line="240" w:lineRule="auto"/>
              <w:ind w:left="-39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Hosting, ecc.</w:t>
            </w:r>
          </w:p>
        </w:tc>
        <w:tc>
          <w:tcPr>
            <w:tcW w:w="2068" w:type="dxa"/>
          </w:tcPr>
          <w:p w14:paraId="74323CE3" w14:textId="235F2171" w:rsidR="00E64A98" w:rsidRDefault="00E64A98" w:rsidP="0065284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300.-</w:t>
            </w:r>
          </w:p>
        </w:tc>
      </w:tr>
      <w:tr w:rsidR="00E64A98" w:rsidRPr="00D12A43" w14:paraId="74400E4D" w14:textId="77777777" w:rsidTr="0065284B">
        <w:trPr>
          <w:trHeight w:val="529"/>
        </w:trPr>
        <w:tc>
          <w:tcPr>
            <w:tcW w:w="1196" w:type="dxa"/>
          </w:tcPr>
          <w:p w14:paraId="07B60E28" w14:textId="143F0580" w:rsidR="00E64A98" w:rsidRPr="004F7322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5.3.</w:t>
            </w:r>
          </w:p>
        </w:tc>
        <w:tc>
          <w:tcPr>
            <w:tcW w:w="2982" w:type="dxa"/>
          </w:tcPr>
          <w:p w14:paraId="133FB017" w14:textId="59B40552" w:rsidR="00E64A98" w:rsidRPr="00D12A43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AGGIORNAMENTI GRAFICI</w:t>
            </w:r>
          </w:p>
        </w:tc>
        <w:tc>
          <w:tcPr>
            <w:tcW w:w="3897" w:type="dxa"/>
          </w:tcPr>
          <w:p w14:paraId="08701D14" w14:textId="167F67CC" w:rsidR="00E64A98" w:rsidRDefault="00E64A98" w:rsidP="00E64A98">
            <w:pPr>
              <w:spacing w:line="240" w:lineRule="auto"/>
              <w:ind w:left="135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Video </w:t>
            </w:r>
            <w:r w:rsidRPr="00E64A98">
              <w:rPr>
                <w:rFonts w:eastAsiaTheme="majorEastAsia" w:cstheme="majorBidi"/>
                <w:sz w:val="16"/>
                <w:szCs w:val="16"/>
                <w:lang w:val="it-IT"/>
              </w:rPr>
              <w:sym w:font="Wingdings" w:char="F0E8"/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primavera 2022 per 2022/2023</w:t>
            </w:r>
          </w:p>
          <w:p w14:paraId="482E75E7" w14:textId="17147F9B" w:rsidR="00E64A98" w:rsidRPr="00E64A98" w:rsidRDefault="00E64A98" w:rsidP="00E64A98">
            <w:pPr>
              <w:spacing w:line="240" w:lineRule="auto"/>
              <w:ind w:left="135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</w:p>
        </w:tc>
        <w:tc>
          <w:tcPr>
            <w:tcW w:w="2068" w:type="dxa"/>
          </w:tcPr>
          <w:p w14:paraId="2DA6D4D7" w14:textId="7ED21452" w:rsidR="00E64A98" w:rsidRDefault="00E64A98" w:rsidP="0065284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</w:p>
        </w:tc>
      </w:tr>
      <w:tr w:rsidR="00E64A98" w:rsidRPr="00D12A43" w14:paraId="294258DC" w14:textId="77777777" w:rsidTr="0065284B">
        <w:trPr>
          <w:trHeight w:val="529"/>
        </w:trPr>
        <w:tc>
          <w:tcPr>
            <w:tcW w:w="1196" w:type="dxa"/>
          </w:tcPr>
          <w:p w14:paraId="587183C7" w14:textId="66DD7EEB" w:rsidR="00E64A98" w:rsidRPr="004F7322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5.4.</w:t>
            </w:r>
          </w:p>
        </w:tc>
        <w:tc>
          <w:tcPr>
            <w:tcW w:w="2982" w:type="dxa"/>
          </w:tcPr>
          <w:p w14:paraId="14A4C7A2" w14:textId="5E2ECC11" w:rsidR="00E64A98" w:rsidRPr="001D286F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AGGIORNAMENTI GRAFICI</w:t>
            </w:r>
          </w:p>
        </w:tc>
        <w:tc>
          <w:tcPr>
            <w:tcW w:w="3897" w:type="dxa"/>
          </w:tcPr>
          <w:p w14:paraId="0ABC0968" w14:textId="77777777" w:rsidR="00E64A98" w:rsidRDefault="00E64A98" w:rsidP="00E64A98">
            <w:pPr>
              <w:spacing w:line="240" w:lineRule="auto"/>
              <w:ind w:left="135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Triangolo grafico, ecc. 2021/2022</w:t>
            </w:r>
          </w:p>
          <w:p w14:paraId="7CB8C219" w14:textId="07469200" w:rsidR="00E64A98" w:rsidRPr="00E64A98" w:rsidRDefault="00E64A98" w:rsidP="00E64A98">
            <w:pPr>
              <w:spacing w:line="240" w:lineRule="auto"/>
              <w:ind w:left="135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 w:rsidRPr="00E64A98">
              <w:rPr>
                <w:rFonts w:eastAsiaTheme="majorEastAsia" w:cstheme="majorBidi"/>
                <w:sz w:val="16"/>
                <w:szCs w:val="16"/>
                <w:lang w:val="it-IT"/>
              </w:rPr>
              <w:sym w:font="Wingdings" w:char="F0E8"/>
            </w:r>
            <w:r>
              <w:rPr>
                <w:rFonts w:eastAsiaTheme="majorEastAsia" w:cstheme="majorBidi"/>
                <w:sz w:val="16"/>
                <w:szCs w:val="16"/>
                <w:lang w:val="it-IT"/>
              </w:rPr>
              <w:t xml:space="preserve"> 4 - 6 ore</w:t>
            </w:r>
          </w:p>
        </w:tc>
        <w:tc>
          <w:tcPr>
            <w:tcW w:w="2068" w:type="dxa"/>
          </w:tcPr>
          <w:p w14:paraId="46FE6A57" w14:textId="7AB68F7F" w:rsidR="00E64A98" w:rsidRDefault="00E64A98" w:rsidP="0065284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400.-</w:t>
            </w:r>
          </w:p>
        </w:tc>
      </w:tr>
      <w:tr w:rsidR="00E64A98" w:rsidRPr="00D12A43" w14:paraId="4B10156B" w14:textId="77777777" w:rsidTr="0065284B">
        <w:trPr>
          <w:trHeight w:val="529"/>
        </w:trPr>
        <w:tc>
          <w:tcPr>
            <w:tcW w:w="1196" w:type="dxa"/>
          </w:tcPr>
          <w:p w14:paraId="7157ADCF" w14:textId="55295C29" w:rsidR="00E64A98" w:rsidRPr="004F7322" w:rsidRDefault="00E64A98" w:rsidP="0065284B">
            <w:pPr>
              <w:spacing w:line="240" w:lineRule="auto"/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5.5.</w:t>
            </w:r>
          </w:p>
        </w:tc>
        <w:tc>
          <w:tcPr>
            <w:tcW w:w="2982" w:type="dxa"/>
          </w:tcPr>
          <w:p w14:paraId="22FA1928" w14:textId="563022DE" w:rsidR="00E64A98" w:rsidRPr="001D286F" w:rsidRDefault="00E64A98" w:rsidP="0065284B">
            <w:pPr>
              <w:spacing w:line="240" w:lineRule="auto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b/>
                <w:bCs/>
                <w:sz w:val="16"/>
                <w:szCs w:val="16"/>
                <w:lang w:val="it-IT"/>
              </w:rPr>
              <w:t>RISERVA</w:t>
            </w:r>
          </w:p>
        </w:tc>
        <w:tc>
          <w:tcPr>
            <w:tcW w:w="3897" w:type="dxa"/>
          </w:tcPr>
          <w:p w14:paraId="79080A0B" w14:textId="3D8C0056" w:rsidR="00E64A98" w:rsidRPr="00E64A98" w:rsidRDefault="00E64A98" w:rsidP="00E64A98">
            <w:pPr>
              <w:spacing w:line="240" w:lineRule="auto"/>
              <w:ind w:left="135" w:hanging="198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Eventuali costi spontanei di stampa, inserzioni, eventi, ecc.</w:t>
            </w:r>
          </w:p>
        </w:tc>
        <w:tc>
          <w:tcPr>
            <w:tcW w:w="2068" w:type="dxa"/>
          </w:tcPr>
          <w:p w14:paraId="0880AA40" w14:textId="2EF23FD8" w:rsidR="00E64A98" w:rsidRDefault="00E64A98" w:rsidP="0065284B">
            <w:pPr>
              <w:spacing w:line="240" w:lineRule="auto"/>
              <w:jc w:val="right"/>
              <w:rPr>
                <w:rFonts w:eastAsiaTheme="majorEastAsia" w:cstheme="majorBidi"/>
                <w:sz w:val="16"/>
                <w:szCs w:val="16"/>
                <w:lang w:val="it-IT"/>
              </w:rPr>
            </w:pPr>
            <w:r>
              <w:rPr>
                <w:rFonts w:eastAsiaTheme="majorEastAsia" w:cstheme="majorBidi"/>
                <w:sz w:val="16"/>
                <w:szCs w:val="16"/>
                <w:lang w:val="it-IT"/>
              </w:rPr>
              <w:t>1'</w:t>
            </w:r>
            <w:proofErr w:type="gramStart"/>
            <w:r>
              <w:rPr>
                <w:rFonts w:eastAsiaTheme="majorEastAsia" w:cstheme="majorBidi"/>
                <w:sz w:val="16"/>
                <w:szCs w:val="16"/>
                <w:lang w:val="it-IT"/>
              </w:rPr>
              <w:t>000.-</w:t>
            </w:r>
            <w:proofErr w:type="gramEnd"/>
          </w:p>
        </w:tc>
      </w:tr>
      <w:tr w:rsidR="00E64A98" w:rsidRPr="00C87E67" w14:paraId="1A0B5AA2" w14:textId="77777777" w:rsidTr="0065284B">
        <w:trPr>
          <w:trHeight w:val="238"/>
        </w:trPr>
        <w:tc>
          <w:tcPr>
            <w:tcW w:w="8075" w:type="dxa"/>
            <w:gridSpan w:val="3"/>
            <w:tcBorders>
              <w:right w:val="nil"/>
            </w:tcBorders>
            <w:shd w:val="clear" w:color="auto" w:fill="E7E6E6" w:themeFill="background2"/>
          </w:tcPr>
          <w:p w14:paraId="493D247B" w14:textId="77777777" w:rsidR="00E64A98" w:rsidRPr="00C87E67" w:rsidRDefault="00E64A98" w:rsidP="0065284B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Richiesta Budget per materiale pubblicitario 21/22</w:t>
            </w:r>
          </w:p>
        </w:tc>
        <w:tc>
          <w:tcPr>
            <w:tcW w:w="2068" w:type="dxa"/>
            <w:tcBorders>
              <w:left w:val="nil"/>
            </w:tcBorders>
            <w:shd w:val="clear" w:color="auto" w:fill="E7E6E6" w:themeFill="background2"/>
          </w:tcPr>
          <w:p w14:paraId="49AD57BA" w14:textId="6E5229D5" w:rsidR="00E64A98" w:rsidRPr="00C87E67" w:rsidRDefault="00E64A98" w:rsidP="0065284B">
            <w:pPr>
              <w:pStyle w:val="Titolo2"/>
              <w:spacing w:after="0"/>
              <w:jc w:val="right"/>
              <w:rPr>
                <w:b/>
                <w:bCs/>
                <w:color w:val="00B0F0"/>
                <w:sz w:val="16"/>
                <w:szCs w:val="16"/>
                <w:lang w:val="it-IT"/>
              </w:rPr>
            </w:pP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 xml:space="preserve">CHF </w:t>
            </w:r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1</w:t>
            </w: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'</w:t>
            </w:r>
            <w:proofErr w:type="gramStart"/>
            <w:r>
              <w:rPr>
                <w:b/>
                <w:bCs/>
                <w:color w:val="00B0F0"/>
                <w:sz w:val="16"/>
                <w:szCs w:val="16"/>
                <w:lang w:val="it-IT"/>
              </w:rPr>
              <w:t>7</w:t>
            </w:r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>00.-</w:t>
            </w:r>
            <w:proofErr w:type="gramEnd"/>
            <w:r w:rsidRPr="00C87E67">
              <w:rPr>
                <w:b/>
                <w:bCs/>
                <w:color w:val="00B0F0"/>
                <w:sz w:val="16"/>
                <w:szCs w:val="16"/>
                <w:lang w:val="it-IT"/>
              </w:rPr>
              <w:t xml:space="preserve"> </w:t>
            </w:r>
          </w:p>
        </w:tc>
      </w:tr>
    </w:tbl>
    <w:p w14:paraId="40A0A715" w14:textId="77777777" w:rsidR="00E64A98" w:rsidRPr="00C87E67" w:rsidRDefault="00E64A98" w:rsidP="00E64A98">
      <w:pPr>
        <w:pStyle w:val="Titolo2"/>
        <w:spacing w:after="0"/>
        <w:jc w:val="right"/>
        <w:rPr>
          <w:b/>
          <w:bCs/>
          <w:color w:val="00B0F0"/>
          <w:sz w:val="16"/>
          <w:szCs w:val="16"/>
          <w:lang w:val="it-IT"/>
        </w:rPr>
      </w:pPr>
    </w:p>
    <w:p w14:paraId="543DFCFC" w14:textId="77777777" w:rsidR="00E64A98" w:rsidRPr="00E64A98" w:rsidRDefault="00E64A98" w:rsidP="00E64A98">
      <w:pPr>
        <w:rPr>
          <w:lang w:val="it-IT"/>
        </w:rPr>
      </w:pPr>
    </w:p>
    <w:sectPr w:rsidR="00E64A98" w:rsidRPr="00E64A98" w:rsidSect="00F258A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268" w:right="560" w:bottom="851" w:left="1134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C6C6D" w14:textId="77777777" w:rsidR="009E7CB7" w:rsidRDefault="009E7CB7" w:rsidP="00C07435">
      <w:r>
        <w:separator/>
      </w:r>
    </w:p>
  </w:endnote>
  <w:endnote w:type="continuationSeparator" w:id="0">
    <w:p w14:paraId="24D8A2EA" w14:textId="77777777" w:rsidR="009E7CB7" w:rsidRDefault="009E7CB7" w:rsidP="00C0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803C" w14:textId="77777777" w:rsidR="0065284B" w:rsidRPr="00197B9B" w:rsidRDefault="0065284B" w:rsidP="00DA3BFB">
    <w:pPr>
      <w:pStyle w:val="Intestazione"/>
      <w:framePr w:w="400" w:h="225" w:hRule="exact" w:wrap="none" w:vAnchor="text" w:hAnchor="page" w:x="10932" w:y="290"/>
      <w:jc w:val="right"/>
      <w:rPr>
        <w:rStyle w:val="Numeropagina"/>
      </w:rPr>
    </w:pPr>
    <w:r w:rsidRPr="00197B9B">
      <w:rPr>
        <w:rStyle w:val="Numeropagina"/>
      </w:rPr>
      <w:fldChar w:fldCharType="begin"/>
    </w:r>
    <w:r w:rsidRPr="00197B9B">
      <w:rPr>
        <w:rStyle w:val="Numeropagina"/>
      </w:rPr>
      <w:instrText xml:space="preserve">PAGE  </w:instrText>
    </w:r>
    <w:r w:rsidRPr="00197B9B">
      <w:rPr>
        <w:rStyle w:val="Numeropagina"/>
      </w:rPr>
      <w:fldChar w:fldCharType="separate"/>
    </w:r>
    <w:r>
      <w:rPr>
        <w:rStyle w:val="Numeropagina"/>
        <w:noProof/>
      </w:rPr>
      <w:t>2</w:t>
    </w:r>
    <w:r w:rsidRPr="00197B9B">
      <w:rPr>
        <w:rStyle w:val="Numeropagina"/>
      </w:rPr>
      <w:fldChar w:fldCharType="end"/>
    </w:r>
  </w:p>
  <w:p w14:paraId="66CB3BD6" w14:textId="77777777" w:rsidR="0065284B" w:rsidRDefault="006528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pPr w:vertAnchor="page" w:horzAnchor="page" w:tblpX="1135" w:tblpY="15917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921"/>
      <w:gridCol w:w="4677"/>
    </w:tblGrid>
    <w:tr w:rsidR="0065284B" w:rsidRPr="00DD53DE" w14:paraId="32C65526" w14:textId="77777777" w:rsidTr="00835CE8">
      <w:trPr>
        <w:trHeight w:val="490"/>
      </w:trPr>
      <w:tc>
        <w:tcPr>
          <w:tcW w:w="2608" w:type="dxa"/>
        </w:tcPr>
        <w:p w14:paraId="43ACB891" w14:textId="77777777" w:rsidR="0065284B" w:rsidRPr="00F2145F" w:rsidRDefault="0065284B" w:rsidP="00E044B6">
          <w:pPr>
            <w:pStyle w:val="Pidipagina"/>
            <w:rPr>
              <w:lang w:val="it-CH"/>
            </w:rPr>
          </w:pPr>
          <w:r w:rsidRPr="00F2145F">
            <w:rPr>
              <w:lang w:val="it-CH"/>
            </w:rPr>
            <w:t>Soccorso d’inverno Ticino</w:t>
          </w:r>
        </w:p>
        <w:p w14:paraId="54317B20" w14:textId="035146F1" w:rsidR="0065284B" w:rsidRPr="00F2145F" w:rsidRDefault="0065284B" w:rsidP="00E044B6">
          <w:pPr>
            <w:pStyle w:val="Pidipagina"/>
            <w:rPr>
              <w:lang w:val="it-CH"/>
            </w:rPr>
          </w:pPr>
          <w:r w:rsidRPr="00F2145F">
            <w:rPr>
              <w:lang w:val="it-CH"/>
            </w:rPr>
            <w:t xml:space="preserve">Via </w:t>
          </w:r>
          <w:r>
            <w:rPr>
              <w:lang w:val="it-CH"/>
            </w:rPr>
            <w:t>Ceresio</w:t>
          </w:r>
          <w:r w:rsidRPr="00F2145F">
            <w:rPr>
              <w:lang w:val="it-CH"/>
            </w:rPr>
            <w:t xml:space="preserve"> 4</w:t>
          </w:r>
          <w:r>
            <w:rPr>
              <w:lang w:val="it-CH"/>
            </w:rPr>
            <w:t>0</w:t>
          </w:r>
        </w:p>
        <w:p w14:paraId="094D5C69" w14:textId="1FD93209" w:rsidR="0065284B" w:rsidRPr="00624324" w:rsidRDefault="0065284B" w:rsidP="00E044B6">
          <w:pPr>
            <w:pStyle w:val="Pidipagina"/>
          </w:pPr>
          <w:r>
            <w:t>6963 Pregassona</w:t>
          </w:r>
        </w:p>
      </w:tc>
      <w:tc>
        <w:tcPr>
          <w:tcW w:w="2921" w:type="dxa"/>
        </w:tcPr>
        <w:p w14:paraId="3BD891B8" w14:textId="30043E32" w:rsidR="0065284B" w:rsidRPr="00BB706A" w:rsidRDefault="0065284B" w:rsidP="00E044B6">
          <w:pPr>
            <w:pStyle w:val="Pidipagina"/>
          </w:pPr>
          <w:r>
            <w:t xml:space="preserve">Tel 091 930 04 71 </w:t>
          </w:r>
          <w:r>
            <w:br/>
          </w:r>
          <w:r w:rsidRPr="00BB706A">
            <w:t>info@soccorso</w:t>
          </w:r>
          <w:r>
            <w:t>diverno.org</w:t>
          </w:r>
        </w:p>
        <w:p w14:paraId="7E5B0F7D" w14:textId="3F4E7771" w:rsidR="0065284B" w:rsidRPr="0043264C" w:rsidRDefault="0065284B" w:rsidP="00E044B6">
          <w:pPr>
            <w:pStyle w:val="Pidipagina"/>
          </w:pPr>
          <w:r w:rsidRPr="0043264C">
            <w:t>www.s</w:t>
          </w:r>
          <w:r>
            <w:t>occorsodinverno.org</w:t>
          </w:r>
        </w:p>
      </w:tc>
      <w:tc>
        <w:tcPr>
          <w:tcW w:w="4677" w:type="dxa"/>
        </w:tcPr>
        <w:p w14:paraId="066E31D7" w14:textId="5D3D110A" w:rsidR="0065284B" w:rsidRDefault="0065284B" w:rsidP="00E044B6">
          <w:pPr>
            <w:pStyle w:val="Pidipagina"/>
            <w:rPr>
              <w:lang w:val="it-CH"/>
            </w:rPr>
          </w:pPr>
          <w:r>
            <w:rPr>
              <w:noProof/>
              <w:szCs w:val="20"/>
              <w:lang w:eastAsia="de-DE"/>
            </w:rPr>
            <w:drawing>
              <wp:anchor distT="0" distB="0" distL="114300" distR="114300" simplePos="0" relativeHeight="251668480" behindDoc="0" locked="1" layoutInCell="1" allowOverlap="1" wp14:anchorId="23FD3070" wp14:editId="0C3BFE2A">
                <wp:simplePos x="0" y="0"/>
                <wp:positionH relativeFrom="column">
                  <wp:posOffset>2639060</wp:posOffset>
                </wp:positionH>
                <wp:positionV relativeFrom="page">
                  <wp:posOffset>-43180</wp:posOffset>
                </wp:positionV>
                <wp:extent cx="370205" cy="399415"/>
                <wp:effectExtent l="0" t="0" r="0" b="635"/>
                <wp:wrapNone/>
                <wp:docPr id="3" name="Bild 41" descr="Zeichenfläche%201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Zeichenfläche%2011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2145F">
            <w:rPr>
              <w:lang w:val="it-CH"/>
            </w:rPr>
            <w:t>Grazie per la vostra donazione.</w:t>
          </w:r>
        </w:p>
        <w:p w14:paraId="18BD9830" w14:textId="41E79F72" w:rsidR="0065284B" w:rsidRPr="00DD53DE" w:rsidRDefault="0065284B" w:rsidP="00DD53DE">
          <w:pPr>
            <w:pStyle w:val="Pidipagina"/>
            <w:rPr>
              <w:lang w:val="de-CH"/>
            </w:rPr>
          </w:pPr>
          <w:r w:rsidRPr="00F2145F">
            <w:rPr>
              <w:lang w:val="en-GB"/>
            </w:rPr>
            <w:t xml:space="preserve">IBAN </w:t>
          </w:r>
          <w:r>
            <w:rPr>
              <w:lang w:val="de-CH"/>
            </w:rPr>
            <w:t>CH40 0076 4106 3935 C000 C</w:t>
          </w:r>
        </w:p>
        <w:p w14:paraId="3C84192B" w14:textId="77777777" w:rsidR="0065284B" w:rsidRPr="00DD53DE" w:rsidRDefault="0065284B" w:rsidP="00E044B6">
          <w:pPr>
            <w:pStyle w:val="Pidipagina"/>
            <w:rPr>
              <w:lang w:val="en-US"/>
            </w:rPr>
          </w:pPr>
        </w:p>
      </w:tc>
    </w:tr>
  </w:tbl>
  <w:p w14:paraId="7DBD5410" w14:textId="529D6077" w:rsidR="0065284B" w:rsidRPr="00DD53DE" w:rsidRDefault="0065284B" w:rsidP="00E044B6">
    <w:pPr>
      <w:pStyle w:val="Pidipagina"/>
      <w:rPr>
        <w:lang w:val="en-US"/>
      </w:rPr>
    </w:pPr>
  </w:p>
  <w:p w14:paraId="634EF208" w14:textId="77777777" w:rsidR="0065284B" w:rsidRPr="00DD53DE" w:rsidRDefault="0065284B" w:rsidP="00E044B6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856D0" w14:textId="77777777" w:rsidR="009E7CB7" w:rsidRDefault="009E7CB7" w:rsidP="00C07435">
      <w:r>
        <w:separator/>
      </w:r>
    </w:p>
  </w:footnote>
  <w:footnote w:type="continuationSeparator" w:id="0">
    <w:p w14:paraId="6C94FEBD" w14:textId="77777777" w:rsidR="009E7CB7" w:rsidRDefault="009E7CB7" w:rsidP="00C07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pPr w:vertAnchor="page" w:horzAnchor="page" w:tblpX="1135" w:tblpY="398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87"/>
      <w:gridCol w:w="4319"/>
    </w:tblGrid>
    <w:tr w:rsidR="0065284B" w:rsidRPr="00163A14" w14:paraId="2811ADC2" w14:textId="77777777" w:rsidTr="00622BD2">
      <w:trPr>
        <w:trHeight w:hRule="exact" w:val="574"/>
      </w:trPr>
      <w:tc>
        <w:tcPr>
          <w:tcW w:w="5887" w:type="dxa"/>
          <w:shd w:val="clear" w:color="auto" w:fill="auto"/>
          <w:tcMar>
            <w:left w:w="0" w:type="dxa"/>
            <w:right w:w="0" w:type="dxa"/>
          </w:tcMar>
        </w:tcPr>
        <w:p w14:paraId="4B1A61B2" w14:textId="77777777" w:rsidR="0065284B" w:rsidRDefault="0065284B" w:rsidP="009062C8">
          <w:pPr>
            <w:pStyle w:val="Intestazione"/>
          </w:pPr>
        </w:p>
      </w:tc>
      <w:tc>
        <w:tcPr>
          <w:tcW w:w="4319" w:type="dxa"/>
          <w:vMerge w:val="restart"/>
          <w:shd w:val="clear" w:color="auto" w:fill="auto"/>
          <w:tcMar>
            <w:top w:w="28" w:type="dxa"/>
            <w:left w:w="0" w:type="dxa"/>
            <w:right w:w="0" w:type="dxa"/>
          </w:tcMar>
        </w:tcPr>
        <w:p w14:paraId="4E22CCA5" w14:textId="77777777" w:rsidR="0065284B" w:rsidRPr="00F2145F" w:rsidRDefault="0065284B" w:rsidP="009062C8">
          <w:pPr>
            <w:pStyle w:val="Slogan"/>
            <w:rPr>
              <w:lang w:val="it-CH"/>
            </w:rPr>
          </w:pPr>
          <w:r w:rsidRPr="00E760AB">
            <w:rPr>
              <w:lang w:val="it-IT"/>
            </w:rPr>
            <w:t xml:space="preserve">Perché in </w:t>
          </w:r>
          <w:r>
            <w:rPr>
              <w:lang w:val="it-IT"/>
            </w:rPr>
            <w:t>Ticino</w:t>
          </w:r>
          <w:r w:rsidRPr="00E760AB">
            <w:rPr>
              <w:lang w:val="it-IT"/>
            </w:rPr>
            <w:t xml:space="preserve"> la povertà</w:t>
          </w:r>
          <w:r>
            <w:rPr>
              <w:lang w:val="it-IT"/>
            </w:rPr>
            <w:br/>
          </w:r>
          <w:r w:rsidRPr="00E760AB">
            <w:rPr>
              <w:lang w:val="it-IT"/>
            </w:rPr>
            <w:t>spesso non si vede.</w:t>
          </w:r>
        </w:p>
      </w:tc>
    </w:tr>
    <w:tr w:rsidR="0065284B" w14:paraId="58A57508" w14:textId="77777777" w:rsidTr="00622BD2">
      <w:trPr>
        <w:trHeight w:val="190"/>
      </w:trPr>
      <w:tc>
        <w:tcPr>
          <w:tcW w:w="5887" w:type="dxa"/>
          <w:shd w:val="clear" w:color="auto" w:fill="auto"/>
          <w:tcMar>
            <w:left w:w="0" w:type="dxa"/>
            <w:right w:w="0" w:type="dxa"/>
          </w:tcMar>
        </w:tcPr>
        <w:p w14:paraId="4943C0D2" w14:textId="77777777" w:rsidR="0065284B" w:rsidRPr="00177D7C" w:rsidRDefault="0065284B" w:rsidP="009062C8">
          <w:pPr>
            <w:pStyle w:val="Geschftsstelle"/>
          </w:pPr>
          <w:r>
            <w:t>Ticino</w:t>
          </w:r>
        </w:p>
      </w:tc>
      <w:tc>
        <w:tcPr>
          <w:tcW w:w="4319" w:type="dxa"/>
          <w:vMerge/>
          <w:shd w:val="clear" w:color="auto" w:fill="auto"/>
          <w:tcMar>
            <w:left w:w="0" w:type="dxa"/>
            <w:right w:w="0" w:type="dxa"/>
          </w:tcMar>
        </w:tcPr>
        <w:p w14:paraId="47490DDB" w14:textId="77777777" w:rsidR="0065284B" w:rsidRDefault="0065284B" w:rsidP="009062C8">
          <w:pPr>
            <w:pStyle w:val="Intestazione"/>
          </w:pPr>
        </w:p>
      </w:tc>
    </w:tr>
  </w:tbl>
  <w:p w14:paraId="3A927AB9" w14:textId="3773A88C" w:rsidR="0065284B" w:rsidRPr="0014079E" w:rsidRDefault="0065284B" w:rsidP="0014079E">
    <w:pPr>
      <w:pStyle w:val="Intestazione"/>
    </w:pPr>
    <w:r>
      <w:rPr>
        <w:noProof/>
        <w:lang w:eastAsia="de-DE"/>
      </w:rPr>
      <w:drawing>
        <wp:anchor distT="0" distB="0" distL="114300" distR="114300" simplePos="0" relativeHeight="251670528" behindDoc="1" locked="1" layoutInCell="1" allowOverlap="1" wp14:anchorId="6B15D102" wp14:editId="3520F6DB">
          <wp:simplePos x="0" y="0"/>
          <wp:positionH relativeFrom="page">
            <wp:posOffset>-3810</wp:posOffset>
          </wp:positionH>
          <wp:positionV relativeFrom="page">
            <wp:posOffset>20955</wp:posOffset>
          </wp:positionV>
          <wp:extent cx="3733165" cy="852805"/>
          <wp:effectExtent l="0" t="0" r="0" b="0"/>
          <wp:wrapNone/>
          <wp:docPr id="1" name="Bild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../01_logo/03_png/de_winterhil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3165" cy="852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pPr w:vertAnchor="page" w:horzAnchor="page" w:tblpX="1135" w:tblpY="398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87"/>
      <w:gridCol w:w="4319"/>
    </w:tblGrid>
    <w:tr w:rsidR="0065284B" w:rsidRPr="00163A14" w14:paraId="4F6151F3" w14:textId="77777777" w:rsidTr="002048C3">
      <w:trPr>
        <w:trHeight w:hRule="exact" w:val="574"/>
      </w:trPr>
      <w:tc>
        <w:tcPr>
          <w:tcW w:w="5887" w:type="dxa"/>
          <w:shd w:val="clear" w:color="auto" w:fill="auto"/>
          <w:tcMar>
            <w:left w:w="0" w:type="dxa"/>
            <w:right w:w="0" w:type="dxa"/>
          </w:tcMar>
        </w:tcPr>
        <w:p w14:paraId="6CC13D6A" w14:textId="77777777" w:rsidR="0065284B" w:rsidRDefault="0065284B" w:rsidP="00AA6532">
          <w:pPr>
            <w:pStyle w:val="Intestazione"/>
          </w:pPr>
        </w:p>
      </w:tc>
      <w:tc>
        <w:tcPr>
          <w:tcW w:w="4319" w:type="dxa"/>
          <w:vMerge w:val="restart"/>
          <w:shd w:val="clear" w:color="auto" w:fill="auto"/>
          <w:tcMar>
            <w:top w:w="28" w:type="dxa"/>
            <w:left w:w="0" w:type="dxa"/>
            <w:right w:w="0" w:type="dxa"/>
          </w:tcMar>
        </w:tcPr>
        <w:p w14:paraId="4C5E0E8F" w14:textId="77777777" w:rsidR="0065284B" w:rsidRPr="00F2145F" w:rsidRDefault="0065284B" w:rsidP="00AA6532">
          <w:pPr>
            <w:pStyle w:val="Slogan"/>
            <w:rPr>
              <w:lang w:val="it-CH"/>
            </w:rPr>
          </w:pPr>
          <w:r w:rsidRPr="00E760AB">
            <w:rPr>
              <w:lang w:val="it-IT"/>
            </w:rPr>
            <w:t xml:space="preserve">Perché in </w:t>
          </w:r>
          <w:r>
            <w:rPr>
              <w:lang w:val="it-IT"/>
            </w:rPr>
            <w:t>Ticino</w:t>
          </w:r>
          <w:r w:rsidRPr="00E760AB">
            <w:rPr>
              <w:lang w:val="it-IT"/>
            </w:rPr>
            <w:t xml:space="preserve"> la povertà</w:t>
          </w:r>
          <w:r>
            <w:rPr>
              <w:lang w:val="it-IT"/>
            </w:rPr>
            <w:br/>
          </w:r>
          <w:r w:rsidRPr="00E760AB">
            <w:rPr>
              <w:lang w:val="it-IT"/>
            </w:rPr>
            <w:t>spesso non si vede.</w:t>
          </w:r>
        </w:p>
      </w:tc>
    </w:tr>
    <w:tr w:rsidR="0065284B" w14:paraId="30BE6082" w14:textId="77777777" w:rsidTr="002048C3">
      <w:trPr>
        <w:trHeight w:val="190"/>
      </w:trPr>
      <w:tc>
        <w:tcPr>
          <w:tcW w:w="5887" w:type="dxa"/>
          <w:shd w:val="clear" w:color="auto" w:fill="auto"/>
          <w:tcMar>
            <w:left w:w="0" w:type="dxa"/>
            <w:right w:w="0" w:type="dxa"/>
          </w:tcMar>
        </w:tcPr>
        <w:p w14:paraId="6391B47C" w14:textId="77777777" w:rsidR="0065284B" w:rsidRPr="00177D7C" w:rsidRDefault="0065284B" w:rsidP="00473AB3">
          <w:pPr>
            <w:pStyle w:val="Geschftsstelle"/>
          </w:pPr>
          <w:r>
            <w:t>Ticino</w:t>
          </w:r>
        </w:p>
      </w:tc>
      <w:tc>
        <w:tcPr>
          <w:tcW w:w="4319" w:type="dxa"/>
          <w:vMerge/>
          <w:shd w:val="clear" w:color="auto" w:fill="auto"/>
          <w:tcMar>
            <w:left w:w="0" w:type="dxa"/>
            <w:right w:w="0" w:type="dxa"/>
          </w:tcMar>
        </w:tcPr>
        <w:p w14:paraId="67C5F7C0" w14:textId="77777777" w:rsidR="0065284B" w:rsidRDefault="0065284B" w:rsidP="00622BD2">
          <w:pPr>
            <w:pStyle w:val="Intestazione"/>
          </w:pPr>
        </w:p>
      </w:tc>
    </w:tr>
  </w:tbl>
  <w:p w14:paraId="12893A50" w14:textId="77777777" w:rsidR="0065284B" w:rsidRPr="00316B05" w:rsidRDefault="0065284B" w:rsidP="00316B05">
    <w:pPr>
      <w:pStyle w:val="Intestazione"/>
    </w:pPr>
    <w:r>
      <w:rPr>
        <w:noProof/>
        <w:lang w:eastAsia="de-DE"/>
      </w:rPr>
      <w:drawing>
        <wp:anchor distT="0" distB="0" distL="114300" distR="114300" simplePos="0" relativeHeight="251666432" behindDoc="1" locked="1" layoutInCell="1" allowOverlap="1" wp14:anchorId="3C494728" wp14:editId="623B9CD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733200" cy="853200"/>
          <wp:effectExtent l="0" t="0" r="0" b="0"/>
          <wp:wrapNone/>
          <wp:docPr id="2" name="Bild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../../01_logo/03_png/de_winterhil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3200" cy="8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033B9"/>
    <w:multiLevelType w:val="hybridMultilevel"/>
    <w:tmpl w:val="4CFA7C38"/>
    <w:lvl w:ilvl="0" w:tplc="86A4B5E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15251"/>
    <w:multiLevelType w:val="hybridMultilevel"/>
    <w:tmpl w:val="86E804CA"/>
    <w:lvl w:ilvl="0" w:tplc="F40648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00019">
      <w:start w:val="1"/>
      <w:numFmt w:val="lowerLetter"/>
      <w:lvlText w:val="%2."/>
      <w:lvlJc w:val="left"/>
      <w:pPr>
        <w:ind w:left="1364" w:hanging="360"/>
      </w:pPr>
    </w:lvl>
    <w:lvl w:ilvl="2" w:tplc="0810001B" w:tentative="1">
      <w:start w:val="1"/>
      <w:numFmt w:val="lowerRoman"/>
      <w:lvlText w:val="%3."/>
      <w:lvlJc w:val="right"/>
      <w:pPr>
        <w:ind w:left="2084" w:hanging="180"/>
      </w:pPr>
    </w:lvl>
    <w:lvl w:ilvl="3" w:tplc="0810000F" w:tentative="1">
      <w:start w:val="1"/>
      <w:numFmt w:val="decimal"/>
      <w:lvlText w:val="%4."/>
      <w:lvlJc w:val="left"/>
      <w:pPr>
        <w:ind w:left="2804" w:hanging="360"/>
      </w:pPr>
    </w:lvl>
    <w:lvl w:ilvl="4" w:tplc="08100019" w:tentative="1">
      <w:start w:val="1"/>
      <w:numFmt w:val="lowerLetter"/>
      <w:lvlText w:val="%5."/>
      <w:lvlJc w:val="left"/>
      <w:pPr>
        <w:ind w:left="3524" w:hanging="360"/>
      </w:pPr>
    </w:lvl>
    <w:lvl w:ilvl="5" w:tplc="0810001B" w:tentative="1">
      <w:start w:val="1"/>
      <w:numFmt w:val="lowerRoman"/>
      <w:lvlText w:val="%6."/>
      <w:lvlJc w:val="right"/>
      <w:pPr>
        <w:ind w:left="4244" w:hanging="180"/>
      </w:pPr>
    </w:lvl>
    <w:lvl w:ilvl="6" w:tplc="0810000F" w:tentative="1">
      <w:start w:val="1"/>
      <w:numFmt w:val="decimal"/>
      <w:lvlText w:val="%7."/>
      <w:lvlJc w:val="left"/>
      <w:pPr>
        <w:ind w:left="4964" w:hanging="360"/>
      </w:pPr>
    </w:lvl>
    <w:lvl w:ilvl="7" w:tplc="08100019" w:tentative="1">
      <w:start w:val="1"/>
      <w:numFmt w:val="lowerLetter"/>
      <w:lvlText w:val="%8."/>
      <w:lvlJc w:val="left"/>
      <w:pPr>
        <w:ind w:left="5684" w:hanging="360"/>
      </w:pPr>
    </w:lvl>
    <w:lvl w:ilvl="8" w:tplc="08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315C8C"/>
    <w:multiLevelType w:val="hybridMultilevel"/>
    <w:tmpl w:val="B7B8C5A2"/>
    <w:lvl w:ilvl="0" w:tplc="F0408E8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364" w:hanging="360"/>
      </w:pPr>
    </w:lvl>
    <w:lvl w:ilvl="2" w:tplc="0810001B" w:tentative="1">
      <w:start w:val="1"/>
      <w:numFmt w:val="lowerRoman"/>
      <w:lvlText w:val="%3."/>
      <w:lvlJc w:val="right"/>
      <w:pPr>
        <w:ind w:left="2084" w:hanging="180"/>
      </w:pPr>
    </w:lvl>
    <w:lvl w:ilvl="3" w:tplc="0810000F" w:tentative="1">
      <w:start w:val="1"/>
      <w:numFmt w:val="decimal"/>
      <w:lvlText w:val="%4."/>
      <w:lvlJc w:val="left"/>
      <w:pPr>
        <w:ind w:left="2804" w:hanging="360"/>
      </w:pPr>
    </w:lvl>
    <w:lvl w:ilvl="4" w:tplc="08100019" w:tentative="1">
      <w:start w:val="1"/>
      <w:numFmt w:val="lowerLetter"/>
      <w:lvlText w:val="%5."/>
      <w:lvlJc w:val="left"/>
      <w:pPr>
        <w:ind w:left="3524" w:hanging="360"/>
      </w:pPr>
    </w:lvl>
    <w:lvl w:ilvl="5" w:tplc="0810001B" w:tentative="1">
      <w:start w:val="1"/>
      <w:numFmt w:val="lowerRoman"/>
      <w:lvlText w:val="%6."/>
      <w:lvlJc w:val="right"/>
      <w:pPr>
        <w:ind w:left="4244" w:hanging="180"/>
      </w:pPr>
    </w:lvl>
    <w:lvl w:ilvl="6" w:tplc="0810000F" w:tentative="1">
      <w:start w:val="1"/>
      <w:numFmt w:val="decimal"/>
      <w:lvlText w:val="%7."/>
      <w:lvlJc w:val="left"/>
      <w:pPr>
        <w:ind w:left="4964" w:hanging="360"/>
      </w:pPr>
    </w:lvl>
    <w:lvl w:ilvl="7" w:tplc="08100019" w:tentative="1">
      <w:start w:val="1"/>
      <w:numFmt w:val="lowerLetter"/>
      <w:lvlText w:val="%8."/>
      <w:lvlJc w:val="left"/>
      <w:pPr>
        <w:ind w:left="5684" w:hanging="360"/>
      </w:pPr>
    </w:lvl>
    <w:lvl w:ilvl="8" w:tplc="08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12749E1"/>
    <w:multiLevelType w:val="hybridMultilevel"/>
    <w:tmpl w:val="74289480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94876"/>
    <w:multiLevelType w:val="hybridMultilevel"/>
    <w:tmpl w:val="523C2C96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77253"/>
    <w:multiLevelType w:val="hybridMultilevel"/>
    <w:tmpl w:val="39086CDC"/>
    <w:lvl w:ilvl="0" w:tplc="C90AF912">
      <w:start w:val="1"/>
      <w:numFmt w:val="decimal"/>
      <w:lvlText w:val="%1."/>
      <w:lvlJc w:val="left"/>
      <w:pPr>
        <w:ind w:left="1004" w:hanging="360"/>
      </w:pPr>
      <w:rPr>
        <w:rFonts w:ascii="Arial" w:eastAsiaTheme="minorHAnsi" w:hAnsi="Arial" w:cstheme="minorBidi"/>
      </w:rPr>
    </w:lvl>
    <w:lvl w:ilvl="1" w:tplc="8C342992">
      <w:start w:val="1"/>
      <w:numFmt w:val="decimal"/>
      <w:lvlText w:val="%2."/>
      <w:lvlJc w:val="left"/>
      <w:pPr>
        <w:ind w:left="1724" w:hanging="360"/>
      </w:pPr>
      <w:rPr>
        <w:rFonts w:ascii="Arial" w:eastAsiaTheme="minorHAnsi" w:hAnsi="Arial" w:cstheme="minorBidi"/>
      </w:rPr>
    </w:lvl>
    <w:lvl w:ilvl="2" w:tplc="0810001B" w:tentative="1">
      <w:start w:val="1"/>
      <w:numFmt w:val="lowerRoman"/>
      <w:lvlText w:val="%3."/>
      <w:lvlJc w:val="right"/>
      <w:pPr>
        <w:ind w:left="2444" w:hanging="180"/>
      </w:pPr>
    </w:lvl>
    <w:lvl w:ilvl="3" w:tplc="0810000F" w:tentative="1">
      <w:start w:val="1"/>
      <w:numFmt w:val="decimal"/>
      <w:lvlText w:val="%4."/>
      <w:lvlJc w:val="left"/>
      <w:pPr>
        <w:ind w:left="3164" w:hanging="360"/>
      </w:pPr>
    </w:lvl>
    <w:lvl w:ilvl="4" w:tplc="08100019" w:tentative="1">
      <w:start w:val="1"/>
      <w:numFmt w:val="lowerLetter"/>
      <w:lvlText w:val="%5."/>
      <w:lvlJc w:val="left"/>
      <w:pPr>
        <w:ind w:left="3884" w:hanging="360"/>
      </w:pPr>
    </w:lvl>
    <w:lvl w:ilvl="5" w:tplc="0810001B" w:tentative="1">
      <w:start w:val="1"/>
      <w:numFmt w:val="lowerRoman"/>
      <w:lvlText w:val="%6."/>
      <w:lvlJc w:val="right"/>
      <w:pPr>
        <w:ind w:left="4604" w:hanging="180"/>
      </w:pPr>
    </w:lvl>
    <w:lvl w:ilvl="6" w:tplc="0810000F" w:tentative="1">
      <w:start w:val="1"/>
      <w:numFmt w:val="decimal"/>
      <w:lvlText w:val="%7."/>
      <w:lvlJc w:val="left"/>
      <w:pPr>
        <w:ind w:left="5324" w:hanging="360"/>
      </w:pPr>
    </w:lvl>
    <w:lvl w:ilvl="7" w:tplc="08100019" w:tentative="1">
      <w:start w:val="1"/>
      <w:numFmt w:val="lowerLetter"/>
      <w:lvlText w:val="%8."/>
      <w:lvlJc w:val="left"/>
      <w:pPr>
        <w:ind w:left="6044" w:hanging="360"/>
      </w:pPr>
    </w:lvl>
    <w:lvl w:ilvl="8" w:tplc="08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9411AF"/>
    <w:multiLevelType w:val="hybridMultilevel"/>
    <w:tmpl w:val="256282D6"/>
    <w:lvl w:ilvl="0" w:tplc="86A4B5E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B96AF1"/>
    <w:multiLevelType w:val="hybridMultilevel"/>
    <w:tmpl w:val="15B66B6C"/>
    <w:lvl w:ilvl="0" w:tplc="08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919D2"/>
    <w:multiLevelType w:val="hybridMultilevel"/>
    <w:tmpl w:val="9CE0A39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7730B"/>
    <w:multiLevelType w:val="hybridMultilevel"/>
    <w:tmpl w:val="34E83718"/>
    <w:lvl w:ilvl="0" w:tplc="B3FC507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41E7E"/>
    <w:multiLevelType w:val="hybridMultilevel"/>
    <w:tmpl w:val="87A0B03C"/>
    <w:lvl w:ilvl="0" w:tplc="FE0817B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91F43"/>
    <w:multiLevelType w:val="hybridMultilevel"/>
    <w:tmpl w:val="164016BE"/>
    <w:lvl w:ilvl="0" w:tplc="582E3EE4">
      <w:start w:val="1"/>
      <w:numFmt w:val="bullet"/>
      <w:pStyle w:val="Paragrafoelenco"/>
      <w:lvlText w:val="–"/>
      <w:lvlJc w:val="left"/>
      <w:pPr>
        <w:ind w:left="198" w:hanging="198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22673"/>
    <w:multiLevelType w:val="hybridMultilevel"/>
    <w:tmpl w:val="6AF25E6C"/>
    <w:lvl w:ilvl="0" w:tplc="1116FF94">
      <w:start w:val="26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11"/>
  </w:num>
  <w:num w:numId="8">
    <w:abstractNumId w:val="4"/>
  </w:num>
  <w:num w:numId="9">
    <w:abstractNumId w:val="6"/>
  </w:num>
  <w:num w:numId="10">
    <w:abstractNumId w:val="8"/>
  </w:num>
  <w:num w:numId="11">
    <w:abstractNumId w:val="11"/>
  </w:num>
  <w:num w:numId="12">
    <w:abstractNumId w:val="12"/>
  </w:num>
  <w:num w:numId="13">
    <w:abstractNumId w:val="3"/>
  </w:num>
  <w:num w:numId="14">
    <w:abstractNumId w:val="11"/>
  </w:num>
  <w:num w:numId="15">
    <w:abstractNumId w:val="11"/>
  </w:num>
  <w:num w:numId="16">
    <w:abstractNumId w:val="9"/>
  </w:num>
  <w:num w:numId="17">
    <w:abstractNumId w:val="11"/>
  </w:num>
  <w:num w:numId="1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79"/>
    <w:rsid w:val="00001B56"/>
    <w:rsid w:val="000032AE"/>
    <w:rsid w:val="000076B7"/>
    <w:rsid w:val="00014243"/>
    <w:rsid w:val="00021E6A"/>
    <w:rsid w:val="00023CA7"/>
    <w:rsid w:val="00025696"/>
    <w:rsid w:val="000266B5"/>
    <w:rsid w:val="000377D4"/>
    <w:rsid w:val="0004426A"/>
    <w:rsid w:val="000444E0"/>
    <w:rsid w:val="00045598"/>
    <w:rsid w:val="00045AA0"/>
    <w:rsid w:val="00052F11"/>
    <w:rsid w:val="00062FB0"/>
    <w:rsid w:val="000677D6"/>
    <w:rsid w:val="00072BD8"/>
    <w:rsid w:val="00074A63"/>
    <w:rsid w:val="00075C55"/>
    <w:rsid w:val="0008495F"/>
    <w:rsid w:val="000856F4"/>
    <w:rsid w:val="00090802"/>
    <w:rsid w:val="00090A8F"/>
    <w:rsid w:val="000A015B"/>
    <w:rsid w:val="000A7D9B"/>
    <w:rsid w:val="000B57FB"/>
    <w:rsid w:val="000B59E8"/>
    <w:rsid w:val="000B5DDB"/>
    <w:rsid w:val="000D5247"/>
    <w:rsid w:val="000D67EB"/>
    <w:rsid w:val="000E09B1"/>
    <w:rsid w:val="000E6E96"/>
    <w:rsid w:val="000E763C"/>
    <w:rsid w:val="000F39C7"/>
    <w:rsid w:val="000F58B0"/>
    <w:rsid w:val="00103861"/>
    <w:rsid w:val="00103D5F"/>
    <w:rsid w:val="00107411"/>
    <w:rsid w:val="001124D9"/>
    <w:rsid w:val="001146AD"/>
    <w:rsid w:val="001154B7"/>
    <w:rsid w:val="00115675"/>
    <w:rsid w:val="00115B67"/>
    <w:rsid w:val="00121F9E"/>
    <w:rsid w:val="00122181"/>
    <w:rsid w:val="00124257"/>
    <w:rsid w:val="00126EE4"/>
    <w:rsid w:val="00127DC6"/>
    <w:rsid w:val="001309DE"/>
    <w:rsid w:val="00132C40"/>
    <w:rsid w:val="00134CF5"/>
    <w:rsid w:val="0014079E"/>
    <w:rsid w:val="001412CC"/>
    <w:rsid w:val="001416F2"/>
    <w:rsid w:val="00141C80"/>
    <w:rsid w:val="00141FE1"/>
    <w:rsid w:val="0014276E"/>
    <w:rsid w:val="001441CE"/>
    <w:rsid w:val="0014540A"/>
    <w:rsid w:val="001502BF"/>
    <w:rsid w:val="001505BD"/>
    <w:rsid w:val="001618EA"/>
    <w:rsid w:val="00163A14"/>
    <w:rsid w:val="00163F4E"/>
    <w:rsid w:val="001646FD"/>
    <w:rsid w:val="00166C15"/>
    <w:rsid w:val="0017195C"/>
    <w:rsid w:val="00177191"/>
    <w:rsid w:val="00182DD7"/>
    <w:rsid w:val="00183512"/>
    <w:rsid w:val="00186C10"/>
    <w:rsid w:val="00190FE6"/>
    <w:rsid w:val="00195C42"/>
    <w:rsid w:val="001975EF"/>
    <w:rsid w:val="00197B9B"/>
    <w:rsid w:val="00197F63"/>
    <w:rsid w:val="001A06CA"/>
    <w:rsid w:val="001A2652"/>
    <w:rsid w:val="001A5103"/>
    <w:rsid w:val="001B2F76"/>
    <w:rsid w:val="001B3BE8"/>
    <w:rsid w:val="001B433B"/>
    <w:rsid w:val="001B45E3"/>
    <w:rsid w:val="001D1DE0"/>
    <w:rsid w:val="001D1F61"/>
    <w:rsid w:val="001D286F"/>
    <w:rsid w:val="001E2C42"/>
    <w:rsid w:val="001F1937"/>
    <w:rsid w:val="001F1E8C"/>
    <w:rsid w:val="001F228C"/>
    <w:rsid w:val="001F7C5E"/>
    <w:rsid w:val="00200DDA"/>
    <w:rsid w:val="00203372"/>
    <w:rsid w:val="002048C3"/>
    <w:rsid w:val="00211EB4"/>
    <w:rsid w:val="00214074"/>
    <w:rsid w:val="00214969"/>
    <w:rsid w:val="00221EF8"/>
    <w:rsid w:val="002410E1"/>
    <w:rsid w:val="00241B61"/>
    <w:rsid w:val="00246B0E"/>
    <w:rsid w:val="0025199B"/>
    <w:rsid w:val="00251EC3"/>
    <w:rsid w:val="00264F8B"/>
    <w:rsid w:val="0026602A"/>
    <w:rsid w:val="002671E6"/>
    <w:rsid w:val="00267DD3"/>
    <w:rsid w:val="00267F0B"/>
    <w:rsid w:val="002704D9"/>
    <w:rsid w:val="00270EFD"/>
    <w:rsid w:val="00271FF6"/>
    <w:rsid w:val="00272B97"/>
    <w:rsid w:val="00273B66"/>
    <w:rsid w:val="002760D3"/>
    <w:rsid w:val="002778ED"/>
    <w:rsid w:val="00280074"/>
    <w:rsid w:val="00280E31"/>
    <w:rsid w:val="002833D1"/>
    <w:rsid w:val="00293A60"/>
    <w:rsid w:val="002950BD"/>
    <w:rsid w:val="00296219"/>
    <w:rsid w:val="0029791F"/>
    <w:rsid w:val="002A5A40"/>
    <w:rsid w:val="002B0FBA"/>
    <w:rsid w:val="002B1ADC"/>
    <w:rsid w:val="002B2553"/>
    <w:rsid w:val="002B6009"/>
    <w:rsid w:val="002B60FA"/>
    <w:rsid w:val="002C0509"/>
    <w:rsid w:val="002C1815"/>
    <w:rsid w:val="002D02FA"/>
    <w:rsid w:val="002D375E"/>
    <w:rsid w:val="002E397D"/>
    <w:rsid w:val="002E63FF"/>
    <w:rsid w:val="00303E1F"/>
    <w:rsid w:val="00307827"/>
    <w:rsid w:val="003108D6"/>
    <w:rsid w:val="00314D55"/>
    <w:rsid w:val="00316556"/>
    <w:rsid w:val="00316B05"/>
    <w:rsid w:val="00325367"/>
    <w:rsid w:val="0032797B"/>
    <w:rsid w:val="00333321"/>
    <w:rsid w:val="0033395B"/>
    <w:rsid w:val="003358B1"/>
    <w:rsid w:val="00337404"/>
    <w:rsid w:val="003514A2"/>
    <w:rsid w:val="00352A6F"/>
    <w:rsid w:val="00357014"/>
    <w:rsid w:val="00366D0F"/>
    <w:rsid w:val="00372813"/>
    <w:rsid w:val="0037761B"/>
    <w:rsid w:val="00377E70"/>
    <w:rsid w:val="003813C9"/>
    <w:rsid w:val="00381C2A"/>
    <w:rsid w:val="00382C27"/>
    <w:rsid w:val="00383B94"/>
    <w:rsid w:val="00385951"/>
    <w:rsid w:val="00386EDD"/>
    <w:rsid w:val="00390CF2"/>
    <w:rsid w:val="003A5890"/>
    <w:rsid w:val="003A7D7C"/>
    <w:rsid w:val="003B059E"/>
    <w:rsid w:val="003B3135"/>
    <w:rsid w:val="003B3432"/>
    <w:rsid w:val="003B4B45"/>
    <w:rsid w:val="003C1B1B"/>
    <w:rsid w:val="003C2CF1"/>
    <w:rsid w:val="003D0AEB"/>
    <w:rsid w:val="003D37EB"/>
    <w:rsid w:val="003D5F2A"/>
    <w:rsid w:val="003D6EB3"/>
    <w:rsid w:val="003E023D"/>
    <w:rsid w:val="003E159A"/>
    <w:rsid w:val="003E36CE"/>
    <w:rsid w:val="003E7051"/>
    <w:rsid w:val="003F23A9"/>
    <w:rsid w:val="003F3F04"/>
    <w:rsid w:val="003F3F1E"/>
    <w:rsid w:val="003F5DA4"/>
    <w:rsid w:val="003F5E15"/>
    <w:rsid w:val="00405675"/>
    <w:rsid w:val="00405CF9"/>
    <w:rsid w:val="00407E72"/>
    <w:rsid w:val="0041127E"/>
    <w:rsid w:val="004179DE"/>
    <w:rsid w:val="00422A1C"/>
    <w:rsid w:val="00422D1A"/>
    <w:rsid w:val="0043264C"/>
    <w:rsid w:val="0043461D"/>
    <w:rsid w:val="00434B4A"/>
    <w:rsid w:val="00437C44"/>
    <w:rsid w:val="00441C96"/>
    <w:rsid w:val="00442C51"/>
    <w:rsid w:val="004430CF"/>
    <w:rsid w:val="00443390"/>
    <w:rsid w:val="00453EEE"/>
    <w:rsid w:val="004553AF"/>
    <w:rsid w:val="00456D73"/>
    <w:rsid w:val="004572D4"/>
    <w:rsid w:val="00457DFF"/>
    <w:rsid w:val="00472D6B"/>
    <w:rsid w:val="00473AB3"/>
    <w:rsid w:val="00474B03"/>
    <w:rsid w:val="00475DA2"/>
    <w:rsid w:val="00480B43"/>
    <w:rsid w:val="00486854"/>
    <w:rsid w:val="0049125E"/>
    <w:rsid w:val="00494619"/>
    <w:rsid w:val="004A0C98"/>
    <w:rsid w:val="004A7BB4"/>
    <w:rsid w:val="004B4EBF"/>
    <w:rsid w:val="004C584B"/>
    <w:rsid w:val="004C5AF3"/>
    <w:rsid w:val="004C6CF5"/>
    <w:rsid w:val="004D3603"/>
    <w:rsid w:val="004D3B87"/>
    <w:rsid w:val="004D6490"/>
    <w:rsid w:val="004D6C8C"/>
    <w:rsid w:val="004E21CE"/>
    <w:rsid w:val="004F0CA3"/>
    <w:rsid w:val="004F53E8"/>
    <w:rsid w:val="004F682D"/>
    <w:rsid w:val="004F7322"/>
    <w:rsid w:val="0050168B"/>
    <w:rsid w:val="00502BF0"/>
    <w:rsid w:val="005035A0"/>
    <w:rsid w:val="005049B9"/>
    <w:rsid w:val="0050582D"/>
    <w:rsid w:val="0050593D"/>
    <w:rsid w:val="005138CA"/>
    <w:rsid w:val="00515216"/>
    <w:rsid w:val="00523B61"/>
    <w:rsid w:val="00525A93"/>
    <w:rsid w:val="0053545D"/>
    <w:rsid w:val="00547EF0"/>
    <w:rsid w:val="005533F2"/>
    <w:rsid w:val="0055461F"/>
    <w:rsid w:val="005561DC"/>
    <w:rsid w:val="00557030"/>
    <w:rsid w:val="00574CEA"/>
    <w:rsid w:val="00581332"/>
    <w:rsid w:val="00581BBB"/>
    <w:rsid w:val="00582735"/>
    <w:rsid w:val="00582B7C"/>
    <w:rsid w:val="00583980"/>
    <w:rsid w:val="00585C00"/>
    <w:rsid w:val="0058629B"/>
    <w:rsid w:val="00587639"/>
    <w:rsid w:val="00587994"/>
    <w:rsid w:val="00587E51"/>
    <w:rsid w:val="0059447E"/>
    <w:rsid w:val="00595F2A"/>
    <w:rsid w:val="005A7239"/>
    <w:rsid w:val="005A7D9F"/>
    <w:rsid w:val="005B7DE8"/>
    <w:rsid w:val="005C05D8"/>
    <w:rsid w:val="005C1EF4"/>
    <w:rsid w:val="005C523B"/>
    <w:rsid w:val="005C54CF"/>
    <w:rsid w:val="005D1BFE"/>
    <w:rsid w:val="005D2A04"/>
    <w:rsid w:val="005D411B"/>
    <w:rsid w:val="005E256D"/>
    <w:rsid w:val="005E37D4"/>
    <w:rsid w:val="005F30FE"/>
    <w:rsid w:val="005F3779"/>
    <w:rsid w:val="005F6207"/>
    <w:rsid w:val="005F79FD"/>
    <w:rsid w:val="00602E64"/>
    <w:rsid w:val="00603F15"/>
    <w:rsid w:val="00610445"/>
    <w:rsid w:val="0061053D"/>
    <w:rsid w:val="0061636D"/>
    <w:rsid w:val="00622A78"/>
    <w:rsid w:val="00622BD2"/>
    <w:rsid w:val="00623A45"/>
    <w:rsid w:val="00624324"/>
    <w:rsid w:val="00625764"/>
    <w:rsid w:val="00631FAE"/>
    <w:rsid w:val="00647C7A"/>
    <w:rsid w:val="00651CDB"/>
    <w:rsid w:val="0065284B"/>
    <w:rsid w:val="00653E2F"/>
    <w:rsid w:val="00654412"/>
    <w:rsid w:val="00655FC7"/>
    <w:rsid w:val="00656D75"/>
    <w:rsid w:val="0066179D"/>
    <w:rsid w:val="00664449"/>
    <w:rsid w:val="0068178E"/>
    <w:rsid w:val="00682E5C"/>
    <w:rsid w:val="0069259A"/>
    <w:rsid w:val="00693729"/>
    <w:rsid w:val="00694F33"/>
    <w:rsid w:val="006957F6"/>
    <w:rsid w:val="00696239"/>
    <w:rsid w:val="006A1A4B"/>
    <w:rsid w:val="006A2AD1"/>
    <w:rsid w:val="006A5B0D"/>
    <w:rsid w:val="006A65F4"/>
    <w:rsid w:val="006B0EB3"/>
    <w:rsid w:val="006B707C"/>
    <w:rsid w:val="006B7FFB"/>
    <w:rsid w:val="006C349B"/>
    <w:rsid w:val="006C7E91"/>
    <w:rsid w:val="006D2B6A"/>
    <w:rsid w:val="006E0575"/>
    <w:rsid w:val="006E0ED3"/>
    <w:rsid w:val="006E29F3"/>
    <w:rsid w:val="006E2F83"/>
    <w:rsid w:val="006E343E"/>
    <w:rsid w:val="006E3AE2"/>
    <w:rsid w:val="006E460B"/>
    <w:rsid w:val="006F0A2C"/>
    <w:rsid w:val="006F32A6"/>
    <w:rsid w:val="00727C81"/>
    <w:rsid w:val="0073176C"/>
    <w:rsid w:val="007408A7"/>
    <w:rsid w:val="00747144"/>
    <w:rsid w:val="007578EC"/>
    <w:rsid w:val="00770E9B"/>
    <w:rsid w:val="0077150C"/>
    <w:rsid w:val="00773F3C"/>
    <w:rsid w:val="00781DC7"/>
    <w:rsid w:val="00793397"/>
    <w:rsid w:val="00793C34"/>
    <w:rsid w:val="0079582C"/>
    <w:rsid w:val="00795DB1"/>
    <w:rsid w:val="007A1053"/>
    <w:rsid w:val="007A2F1F"/>
    <w:rsid w:val="007A48EF"/>
    <w:rsid w:val="007B1261"/>
    <w:rsid w:val="007B729F"/>
    <w:rsid w:val="007C27CB"/>
    <w:rsid w:val="007C4BAE"/>
    <w:rsid w:val="007D1132"/>
    <w:rsid w:val="007D42AB"/>
    <w:rsid w:val="007D738B"/>
    <w:rsid w:val="007D76DC"/>
    <w:rsid w:val="007E0C1E"/>
    <w:rsid w:val="007E2131"/>
    <w:rsid w:val="007E2431"/>
    <w:rsid w:val="007E3AC7"/>
    <w:rsid w:val="007E51EF"/>
    <w:rsid w:val="007E57CD"/>
    <w:rsid w:val="007E7FA8"/>
    <w:rsid w:val="008038FD"/>
    <w:rsid w:val="008063E0"/>
    <w:rsid w:val="008065C1"/>
    <w:rsid w:val="008075C4"/>
    <w:rsid w:val="00811767"/>
    <w:rsid w:val="00817E10"/>
    <w:rsid w:val="00823DC5"/>
    <w:rsid w:val="008248A5"/>
    <w:rsid w:val="00824CEE"/>
    <w:rsid w:val="00833F19"/>
    <w:rsid w:val="008345AD"/>
    <w:rsid w:val="00835CE8"/>
    <w:rsid w:val="00840FCF"/>
    <w:rsid w:val="00846639"/>
    <w:rsid w:val="00847BBF"/>
    <w:rsid w:val="00847E19"/>
    <w:rsid w:val="0085375E"/>
    <w:rsid w:val="0085392D"/>
    <w:rsid w:val="008541A0"/>
    <w:rsid w:val="008543F0"/>
    <w:rsid w:val="008549A0"/>
    <w:rsid w:val="00857A9C"/>
    <w:rsid w:val="00857E98"/>
    <w:rsid w:val="008637EA"/>
    <w:rsid w:val="008639D3"/>
    <w:rsid w:val="00863D2C"/>
    <w:rsid w:val="008641C7"/>
    <w:rsid w:val="0087453D"/>
    <w:rsid w:val="00877879"/>
    <w:rsid w:val="00880F56"/>
    <w:rsid w:val="00885F36"/>
    <w:rsid w:val="00886425"/>
    <w:rsid w:val="008865EA"/>
    <w:rsid w:val="00892D07"/>
    <w:rsid w:val="008A1941"/>
    <w:rsid w:val="008A2472"/>
    <w:rsid w:val="008A2C06"/>
    <w:rsid w:val="008A3BBC"/>
    <w:rsid w:val="008A639A"/>
    <w:rsid w:val="008A645E"/>
    <w:rsid w:val="008B09C6"/>
    <w:rsid w:val="008B604C"/>
    <w:rsid w:val="008B723E"/>
    <w:rsid w:val="008B7B61"/>
    <w:rsid w:val="008C02DA"/>
    <w:rsid w:val="008C17DB"/>
    <w:rsid w:val="008C49AA"/>
    <w:rsid w:val="008D1CFE"/>
    <w:rsid w:val="008E0F49"/>
    <w:rsid w:val="008E19FE"/>
    <w:rsid w:val="008E406E"/>
    <w:rsid w:val="008E5618"/>
    <w:rsid w:val="008F08C3"/>
    <w:rsid w:val="008F1770"/>
    <w:rsid w:val="008F41EB"/>
    <w:rsid w:val="009007D5"/>
    <w:rsid w:val="00901496"/>
    <w:rsid w:val="00901FCC"/>
    <w:rsid w:val="009062BE"/>
    <w:rsid w:val="009062C8"/>
    <w:rsid w:val="009122FF"/>
    <w:rsid w:val="00921729"/>
    <w:rsid w:val="00923584"/>
    <w:rsid w:val="00927BD7"/>
    <w:rsid w:val="0093006C"/>
    <w:rsid w:val="0093269A"/>
    <w:rsid w:val="00940CF6"/>
    <w:rsid w:val="00940F52"/>
    <w:rsid w:val="00942F1A"/>
    <w:rsid w:val="00950081"/>
    <w:rsid w:val="009501A9"/>
    <w:rsid w:val="00950B8B"/>
    <w:rsid w:val="00951C1B"/>
    <w:rsid w:val="00953185"/>
    <w:rsid w:val="00956616"/>
    <w:rsid w:val="00957DD4"/>
    <w:rsid w:val="00961062"/>
    <w:rsid w:val="00961C89"/>
    <w:rsid w:val="00965B74"/>
    <w:rsid w:val="00971491"/>
    <w:rsid w:val="009801BA"/>
    <w:rsid w:val="009805A2"/>
    <w:rsid w:val="009819E3"/>
    <w:rsid w:val="00981F49"/>
    <w:rsid w:val="009A6918"/>
    <w:rsid w:val="009A743A"/>
    <w:rsid w:val="009B1BC1"/>
    <w:rsid w:val="009B426E"/>
    <w:rsid w:val="009B5408"/>
    <w:rsid w:val="009B7178"/>
    <w:rsid w:val="009C1090"/>
    <w:rsid w:val="009E5573"/>
    <w:rsid w:val="009E5DE8"/>
    <w:rsid w:val="009E7B1B"/>
    <w:rsid w:val="009E7CB7"/>
    <w:rsid w:val="009F7AC0"/>
    <w:rsid w:val="00A0010D"/>
    <w:rsid w:val="00A06414"/>
    <w:rsid w:val="00A1005C"/>
    <w:rsid w:val="00A101F1"/>
    <w:rsid w:val="00A1422E"/>
    <w:rsid w:val="00A14A9B"/>
    <w:rsid w:val="00A1625E"/>
    <w:rsid w:val="00A16D00"/>
    <w:rsid w:val="00A256B3"/>
    <w:rsid w:val="00A3103D"/>
    <w:rsid w:val="00A3201A"/>
    <w:rsid w:val="00A32D05"/>
    <w:rsid w:val="00A33354"/>
    <w:rsid w:val="00A426FE"/>
    <w:rsid w:val="00A42782"/>
    <w:rsid w:val="00A42B3C"/>
    <w:rsid w:val="00A5196E"/>
    <w:rsid w:val="00A552CD"/>
    <w:rsid w:val="00A60D91"/>
    <w:rsid w:val="00A60DFC"/>
    <w:rsid w:val="00A612AD"/>
    <w:rsid w:val="00A6551A"/>
    <w:rsid w:val="00A6618B"/>
    <w:rsid w:val="00A672D8"/>
    <w:rsid w:val="00A70530"/>
    <w:rsid w:val="00A735C9"/>
    <w:rsid w:val="00A751F1"/>
    <w:rsid w:val="00A763D5"/>
    <w:rsid w:val="00A76A51"/>
    <w:rsid w:val="00A77215"/>
    <w:rsid w:val="00A852F8"/>
    <w:rsid w:val="00A92820"/>
    <w:rsid w:val="00AA0773"/>
    <w:rsid w:val="00AA16D4"/>
    <w:rsid w:val="00AA33DF"/>
    <w:rsid w:val="00AA6532"/>
    <w:rsid w:val="00AB0CF4"/>
    <w:rsid w:val="00AB0DE1"/>
    <w:rsid w:val="00AB1203"/>
    <w:rsid w:val="00AB406A"/>
    <w:rsid w:val="00AB439B"/>
    <w:rsid w:val="00AB62BF"/>
    <w:rsid w:val="00AB68A0"/>
    <w:rsid w:val="00AB7466"/>
    <w:rsid w:val="00AB75A3"/>
    <w:rsid w:val="00AC0279"/>
    <w:rsid w:val="00AC11E3"/>
    <w:rsid w:val="00AC6109"/>
    <w:rsid w:val="00AC7124"/>
    <w:rsid w:val="00AC7BD4"/>
    <w:rsid w:val="00AD5FB9"/>
    <w:rsid w:val="00AD659B"/>
    <w:rsid w:val="00AD76F3"/>
    <w:rsid w:val="00AE1008"/>
    <w:rsid w:val="00AE565A"/>
    <w:rsid w:val="00AE7A6C"/>
    <w:rsid w:val="00AF1FAF"/>
    <w:rsid w:val="00AF21D1"/>
    <w:rsid w:val="00AF26E7"/>
    <w:rsid w:val="00AF385C"/>
    <w:rsid w:val="00AF54E8"/>
    <w:rsid w:val="00B00476"/>
    <w:rsid w:val="00B01A67"/>
    <w:rsid w:val="00B02815"/>
    <w:rsid w:val="00B03602"/>
    <w:rsid w:val="00B10CBD"/>
    <w:rsid w:val="00B11363"/>
    <w:rsid w:val="00B12101"/>
    <w:rsid w:val="00B26BE4"/>
    <w:rsid w:val="00B30312"/>
    <w:rsid w:val="00B31697"/>
    <w:rsid w:val="00B327F3"/>
    <w:rsid w:val="00B32E88"/>
    <w:rsid w:val="00B334D4"/>
    <w:rsid w:val="00B34007"/>
    <w:rsid w:val="00B34040"/>
    <w:rsid w:val="00B3460B"/>
    <w:rsid w:val="00B35AED"/>
    <w:rsid w:val="00B4057E"/>
    <w:rsid w:val="00B432CD"/>
    <w:rsid w:val="00B461C6"/>
    <w:rsid w:val="00B50AB3"/>
    <w:rsid w:val="00B511EB"/>
    <w:rsid w:val="00B53703"/>
    <w:rsid w:val="00B55E87"/>
    <w:rsid w:val="00B57776"/>
    <w:rsid w:val="00B60EC6"/>
    <w:rsid w:val="00B61947"/>
    <w:rsid w:val="00B63157"/>
    <w:rsid w:val="00B632DB"/>
    <w:rsid w:val="00B64D3F"/>
    <w:rsid w:val="00B76ADA"/>
    <w:rsid w:val="00B8252B"/>
    <w:rsid w:val="00B83D1D"/>
    <w:rsid w:val="00B84245"/>
    <w:rsid w:val="00B84582"/>
    <w:rsid w:val="00B852AA"/>
    <w:rsid w:val="00B862C9"/>
    <w:rsid w:val="00B879F5"/>
    <w:rsid w:val="00B92E59"/>
    <w:rsid w:val="00BA1344"/>
    <w:rsid w:val="00BA3858"/>
    <w:rsid w:val="00BA4154"/>
    <w:rsid w:val="00BA78D6"/>
    <w:rsid w:val="00BB1CB8"/>
    <w:rsid w:val="00BB5CC8"/>
    <w:rsid w:val="00BB7C6F"/>
    <w:rsid w:val="00BC36A6"/>
    <w:rsid w:val="00BC753E"/>
    <w:rsid w:val="00BD6134"/>
    <w:rsid w:val="00BD6D19"/>
    <w:rsid w:val="00BE48E5"/>
    <w:rsid w:val="00BE6330"/>
    <w:rsid w:val="00BE7486"/>
    <w:rsid w:val="00BE7EFB"/>
    <w:rsid w:val="00C00C4C"/>
    <w:rsid w:val="00C018A1"/>
    <w:rsid w:val="00C03B94"/>
    <w:rsid w:val="00C04F26"/>
    <w:rsid w:val="00C06AEC"/>
    <w:rsid w:val="00C07435"/>
    <w:rsid w:val="00C12701"/>
    <w:rsid w:val="00C17D87"/>
    <w:rsid w:val="00C25452"/>
    <w:rsid w:val="00C30D75"/>
    <w:rsid w:val="00C37331"/>
    <w:rsid w:val="00C519FB"/>
    <w:rsid w:val="00C55CA4"/>
    <w:rsid w:val="00C55D7A"/>
    <w:rsid w:val="00C61178"/>
    <w:rsid w:val="00C64780"/>
    <w:rsid w:val="00C64DB6"/>
    <w:rsid w:val="00C71EEA"/>
    <w:rsid w:val="00C7270D"/>
    <w:rsid w:val="00C754BD"/>
    <w:rsid w:val="00C7736C"/>
    <w:rsid w:val="00C80E6E"/>
    <w:rsid w:val="00C817D2"/>
    <w:rsid w:val="00C85E22"/>
    <w:rsid w:val="00C87E67"/>
    <w:rsid w:val="00C96E5D"/>
    <w:rsid w:val="00C9720E"/>
    <w:rsid w:val="00C97FE1"/>
    <w:rsid w:val="00CA182D"/>
    <w:rsid w:val="00CA343F"/>
    <w:rsid w:val="00CA3FD4"/>
    <w:rsid w:val="00CB5234"/>
    <w:rsid w:val="00CC249A"/>
    <w:rsid w:val="00CC25B4"/>
    <w:rsid w:val="00CC3460"/>
    <w:rsid w:val="00CC621A"/>
    <w:rsid w:val="00CD7D19"/>
    <w:rsid w:val="00CE7A2B"/>
    <w:rsid w:val="00CF4206"/>
    <w:rsid w:val="00D06057"/>
    <w:rsid w:val="00D06B35"/>
    <w:rsid w:val="00D06B84"/>
    <w:rsid w:val="00D06CD5"/>
    <w:rsid w:val="00D071AA"/>
    <w:rsid w:val="00D07970"/>
    <w:rsid w:val="00D12A43"/>
    <w:rsid w:val="00D14CD8"/>
    <w:rsid w:val="00D2176D"/>
    <w:rsid w:val="00D22182"/>
    <w:rsid w:val="00D26B92"/>
    <w:rsid w:val="00D2729B"/>
    <w:rsid w:val="00D27BD0"/>
    <w:rsid w:val="00D27C3A"/>
    <w:rsid w:val="00D33336"/>
    <w:rsid w:val="00D374AD"/>
    <w:rsid w:val="00D37724"/>
    <w:rsid w:val="00D42131"/>
    <w:rsid w:val="00D46FFB"/>
    <w:rsid w:val="00D5131F"/>
    <w:rsid w:val="00D53153"/>
    <w:rsid w:val="00D548E6"/>
    <w:rsid w:val="00D60BDF"/>
    <w:rsid w:val="00D611A1"/>
    <w:rsid w:val="00D64C3A"/>
    <w:rsid w:val="00D67695"/>
    <w:rsid w:val="00D72D99"/>
    <w:rsid w:val="00D7580B"/>
    <w:rsid w:val="00D77139"/>
    <w:rsid w:val="00D80C26"/>
    <w:rsid w:val="00D84021"/>
    <w:rsid w:val="00D92BD8"/>
    <w:rsid w:val="00D96160"/>
    <w:rsid w:val="00D96876"/>
    <w:rsid w:val="00DA0DA0"/>
    <w:rsid w:val="00DA1C9A"/>
    <w:rsid w:val="00DA3BFB"/>
    <w:rsid w:val="00DA4E86"/>
    <w:rsid w:val="00DB63C3"/>
    <w:rsid w:val="00DD3FA1"/>
    <w:rsid w:val="00DD4624"/>
    <w:rsid w:val="00DD4825"/>
    <w:rsid w:val="00DD53DE"/>
    <w:rsid w:val="00DD5FF5"/>
    <w:rsid w:val="00DD70E4"/>
    <w:rsid w:val="00DE0BE7"/>
    <w:rsid w:val="00DE395A"/>
    <w:rsid w:val="00DE495B"/>
    <w:rsid w:val="00DE5901"/>
    <w:rsid w:val="00DF12F8"/>
    <w:rsid w:val="00DF1FAB"/>
    <w:rsid w:val="00DF48DF"/>
    <w:rsid w:val="00E00266"/>
    <w:rsid w:val="00E011ED"/>
    <w:rsid w:val="00E044B6"/>
    <w:rsid w:val="00E10639"/>
    <w:rsid w:val="00E21CCB"/>
    <w:rsid w:val="00E27E9F"/>
    <w:rsid w:val="00E3000E"/>
    <w:rsid w:val="00E320DB"/>
    <w:rsid w:val="00E32D3F"/>
    <w:rsid w:val="00E37276"/>
    <w:rsid w:val="00E50D16"/>
    <w:rsid w:val="00E515B5"/>
    <w:rsid w:val="00E52B83"/>
    <w:rsid w:val="00E546B0"/>
    <w:rsid w:val="00E55086"/>
    <w:rsid w:val="00E552F9"/>
    <w:rsid w:val="00E60233"/>
    <w:rsid w:val="00E60C32"/>
    <w:rsid w:val="00E6336C"/>
    <w:rsid w:val="00E64372"/>
    <w:rsid w:val="00E64A98"/>
    <w:rsid w:val="00E657F7"/>
    <w:rsid w:val="00E72020"/>
    <w:rsid w:val="00E74A1B"/>
    <w:rsid w:val="00E750C6"/>
    <w:rsid w:val="00E81BC7"/>
    <w:rsid w:val="00E81D37"/>
    <w:rsid w:val="00E83CF8"/>
    <w:rsid w:val="00E84FF0"/>
    <w:rsid w:val="00E85A23"/>
    <w:rsid w:val="00E90F53"/>
    <w:rsid w:val="00E97C10"/>
    <w:rsid w:val="00EA612D"/>
    <w:rsid w:val="00EB06AC"/>
    <w:rsid w:val="00EB2195"/>
    <w:rsid w:val="00EC33FD"/>
    <w:rsid w:val="00ED0F49"/>
    <w:rsid w:val="00EE1CE3"/>
    <w:rsid w:val="00EE44A1"/>
    <w:rsid w:val="00EE7547"/>
    <w:rsid w:val="00EE7782"/>
    <w:rsid w:val="00EE78F4"/>
    <w:rsid w:val="00F008E4"/>
    <w:rsid w:val="00F0478D"/>
    <w:rsid w:val="00F138A6"/>
    <w:rsid w:val="00F15765"/>
    <w:rsid w:val="00F2145F"/>
    <w:rsid w:val="00F230BB"/>
    <w:rsid w:val="00F258AF"/>
    <w:rsid w:val="00F274FB"/>
    <w:rsid w:val="00F35F78"/>
    <w:rsid w:val="00F40C25"/>
    <w:rsid w:val="00F40C7D"/>
    <w:rsid w:val="00F42B4A"/>
    <w:rsid w:val="00F4568E"/>
    <w:rsid w:val="00F46D94"/>
    <w:rsid w:val="00F477E4"/>
    <w:rsid w:val="00F50547"/>
    <w:rsid w:val="00F51931"/>
    <w:rsid w:val="00F525E9"/>
    <w:rsid w:val="00F52ACE"/>
    <w:rsid w:val="00F543A7"/>
    <w:rsid w:val="00F61B81"/>
    <w:rsid w:val="00F64A66"/>
    <w:rsid w:val="00F64C3A"/>
    <w:rsid w:val="00F7149B"/>
    <w:rsid w:val="00F7549E"/>
    <w:rsid w:val="00F75FE9"/>
    <w:rsid w:val="00F77C10"/>
    <w:rsid w:val="00F8214C"/>
    <w:rsid w:val="00F82F28"/>
    <w:rsid w:val="00F844B9"/>
    <w:rsid w:val="00F92783"/>
    <w:rsid w:val="00F94145"/>
    <w:rsid w:val="00F95DB5"/>
    <w:rsid w:val="00FA0A56"/>
    <w:rsid w:val="00FA0AF8"/>
    <w:rsid w:val="00FA1326"/>
    <w:rsid w:val="00FA320A"/>
    <w:rsid w:val="00FA5714"/>
    <w:rsid w:val="00FA6CFF"/>
    <w:rsid w:val="00FA70F0"/>
    <w:rsid w:val="00FB3A1D"/>
    <w:rsid w:val="00FB3BC0"/>
    <w:rsid w:val="00FB446D"/>
    <w:rsid w:val="00FB5006"/>
    <w:rsid w:val="00FB6A17"/>
    <w:rsid w:val="00FC7C3D"/>
    <w:rsid w:val="00FD0C1F"/>
    <w:rsid w:val="00FD39C8"/>
    <w:rsid w:val="00FD7341"/>
    <w:rsid w:val="00FE1C04"/>
    <w:rsid w:val="00FE1CD4"/>
    <w:rsid w:val="00FE2197"/>
    <w:rsid w:val="00FE3600"/>
    <w:rsid w:val="00FE75C7"/>
    <w:rsid w:val="00FE7A86"/>
    <w:rsid w:val="00FF5622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67A428"/>
  <w14:defaultImageDpi w14:val="32767"/>
  <w15:chartTrackingRefBased/>
  <w15:docId w15:val="{F6E6700B-5E0F-4FF8-813B-92EF0314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072BD8"/>
    <w:pPr>
      <w:spacing w:line="280" w:lineRule="exact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1178"/>
    <w:pPr>
      <w:keepNext/>
      <w:keepLines/>
      <w:spacing w:after="240" w:line="560" w:lineRule="exact"/>
      <w:outlineLvl w:val="0"/>
    </w:pPr>
    <w:rPr>
      <w:rFonts w:eastAsiaTheme="majorEastAsia" w:cstheme="majorBidi"/>
      <w:color w:val="009FE3"/>
      <w:sz w:val="5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27F3"/>
    <w:pPr>
      <w:keepNext/>
      <w:keepLines/>
      <w:spacing w:after="120" w:line="240" w:lineRule="auto"/>
      <w:outlineLvl w:val="1"/>
    </w:pPr>
    <w:rPr>
      <w:rFonts w:eastAsiaTheme="majorEastAsia" w:cstheme="majorBidi"/>
      <w:color w:val="009FE3"/>
      <w:sz w:val="3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81BBB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32A6"/>
    <w:pPr>
      <w:keepNext/>
      <w:keepLines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74714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6B05"/>
    <w:pPr>
      <w:tabs>
        <w:tab w:val="center" w:pos="4536"/>
        <w:tab w:val="right" w:pos="90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6B05"/>
    <w:rPr>
      <w:rFonts w:ascii="Arial" w:hAnsi="Arial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B55E87"/>
    <w:pPr>
      <w:tabs>
        <w:tab w:val="center" w:pos="4536"/>
        <w:tab w:val="right" w:pos="9072"/>
      </w:tabs>
      <w:spacing w:line="240" w:lineRule="auto"/>
    </w:pPr>
    <w:rPr>
      <w:color w:val="009FE3"/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5E87"/>
    <w:rPr>
      <w:rFonts w:ascii="Arial" w:hAnsi="Arial"/>
      <w:color w:val="009FE3"/>
      <w:sz w:val="15"/>
    </w:rPr>
  </w:style>
  <w:style w:type="table" w:styleId="Grigliatabella">
    <w:name w:val="Table Grid"/>
    <w:basedOn w:val="Tabellanormale"/>
    <w:uiPriority w:val="39"/>
    <w:rsid w:val="00D75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gan">
    <w:name w:val="Slogan"/>
    <w:qFormat/>
    <w:rsid w:val="00E50D16"/>
    <w:rPr>
      <w:rFonts w:ascii="Arial" w:hAnsi="Arial"/>
      <w:color w:val="00A3DB"/>
      <w:sz w:val="20"/>
      <w:szCs w:val="20"/>
    </w:rPr>
  </w:style>
  <w:style w:type="paragraph" w:customStyle="1" w:styleId="Geschftsstelle">
    <w:name w:val="Geschäftsstelle"/>
    <w:qFormat/>
    <w:rsid w:val="00B83D1D"/>
    <w:rPr>
      <w:rFonts w:ascii="Arial" w:hAnsi="Arial"/>
      <w:color w:val="00A3DB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27F3"/>
    <w:rPr>
      <w:rFonts w:ascii="Arial" w:eastAsiaTheme="majorEastAsia" w:hAnsi="Arial" w:cstheme="majorBidi"/>
      <w:color w:val="009FE3"/>
      <w:sz w:val="30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61178"/>
    <w:rPr>
      <w:rFonts w:ascii="Arial" w:eastAsiaTheme="majorEastAsia" w:hAnsi="Arial" w:cstheme="majorBidi"/>
      <w:color w:val="009FE3"/>
      <w:sz w:val="52"/>
      <w:szCs w:val="32"/>
    </w:rPr>
  </w:style>
  <w:style w:type="character" w:styleId="Numeropagina">
    <w:name w:val="page number"/>
    <w:basedOn w:val="Carpredefinitoparagrafo"/>
    <w:uiPriority w:val="99"/>
    <w:unhideWhenUsed/>
    <w:rsid w:val="00197B9B"/>
    <w:rPr>
      <w:rFonts w:ascii="Arial" w:hAnsi="Arial"/>
      <w:sz w:val="20"/>
    </w:rPr>
  </w:style>
  <w:style w:type="paragraph" w:customStyle="1" w:styleId="Inhaltsverzeichnis">
    <w:name w:val="Inhaltsverzeichnis"/>
    <w:basedOn w:val="Normale"/>
    <w:qFormat/>
    <w:rsid w:val="00472D6B"/>
    <w:pPr>
      <w:tabs>
        <w:tab w:val="left" w:pos="510"/>
      </w:tabs>
      <w:spacing w:line="240" w:lineRule="auto"/>
    </w:pPr>
    <w:rPr>
      <w14:ligatures w14:val="standardContextual"/>
      <w14:numSpacing w14:val="tabular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1178"/>
    <w:pPr>
      <w:spacing w:after="240" w:line="760" w:lineRule="exact"/>
      <w:contextualSpacing/>
    </w:pPr>
    <w:rPr>
      <w:rFonts w:eastAsiaTheme="majorEastAsia" w:cstheme="majorBidi"/>
      <w:color w:val="009FE3"/>
      <w:spacing w:val="-10"/>
      <w:kern w:val="28"/>
      <w:sz w:val="72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1178"/>
    <w:rPr>
      <w:rFonts w:ascii="Arial" w:eastAsiaTheme="majorEastAsia" w:hAnsi="Arial" w:cstheme="majorBidi"/>
      <w:color w:val="009FE3"/>
      <w:spacing w:val="-10"/>
      <w:kern w:val="28"/>
      <w:sz w:val="72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714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7144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sid w:val="007471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eadtext">
    <w:name w:val="Leadtext"/>
    <w:qFormat/>
    <w:rsid w:val="00F7149B"/>
    <w:pPr>
      <w:spacing w:after="120"/>
    </w:pPr>
    <w:rPr>
      <w:rFonts w:ascii="Arial" w:eastAsiaTheme="majorEastAsia" w:hAnsi="Arial" w:cstheme="majorBidi"/>
      <w:color w:val="000000" w:themeColor="text1"/>
      <w:sz w:val="30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81BBB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32A6"/>
    <w:rPr>
      <w:rFonts w:ascii="Arial" w:eastAsiaTheme="majorEastAsia" w:hAnsi="Arial" w:cstheme="majorBidi"/>
      <w:i/>
      <w:iCs/>
      <w:color w:val="000000" w:themeColor="text1"/>
      <w:sz w:val="20"/>
    </w:rPr>
  </w:style>
  <w:style w:type="paragraph" w:styleId="Paragrafoelenco">
    <w:name w:val="List Paragraph"/>
    <w:basedOn w:val="Normale"/>
    <w:uiPriority w:val="34"/>
    <w:qFormat/>
    <w:rsid w:val="00B327F3"/>
    <w:pPr>
      <w:numPr>
        <w:numId w:val="1"/>
      </w:numPr>
      <w:contextualSpacing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CC621A"/>
    <w:pPr>
      <w:spacing w:line="240" w:lineRule="auto"/>
    </w:pPr>
    <w:rPr>
      <w:rFonts w:ascii="Times New Roman" w:hAnsi="Times New Roman" w:cs="Times New Roman"/>
      <w:sz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C621A"/>
    <w:rPr>
      <w:rFonts w:ascii="Times New Roman" w:hAnsi="Times New Roman" w:cs="Times New Roman"/>
    </w:rPr>
  </w:style>
  <w:style w:type="character" w:styleId="Collegamentoipertestuale">
    <w:name w:val="Hyperlink"/>
    <w:rsid w:val="00E011E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9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95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rsid w:val="008C49A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AB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val="it-CH" w:eastAsia="it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245">
                  <w:marLeft w:val="-255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81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87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911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20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02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5182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1116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8096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7100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2258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983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419">
          <w:marLeft w:val="0"/>
          <w:marRight w:val="36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uela\AppData\Local\Microsoft\Windows\INetCache\Content.Outlook\Y982774I\191001_Brief_I_TI%20(002)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BEC30-71EC-46C2-A5BA-208ADD34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191001_Brief_I_TI (002)</Template>
  <TotalTime>121</TotalTime>
  <Pages>1</Pages>
  <Words>1246</Words>
  <Characters>7103</Characters>
  <Application>Microsoft Office Word</Application>
  <DocSecurity>0</DocSecurity>
  <Lines>59</Lines>
  <Paragraphs>16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    Darf ich Ihnen unser Förderprogramm für Kinder vorstellen?</vt:lpstr>
      <vt:lpstr>    Dank Ihrer Spende können wir Menschen vor der Armutsspirale bewahren. Danke. Her</vt:lpstr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</dc:creator>
  <cp:keywords/>
  <dc:description/>
  <cp:lastModifiedBy>Daniela Farinato</cp:lastModifiedBy>
  <cp:revision>15</cp:revision>
  <cp:lastPrinted>2021-10-05T13:32:00Z</cp:lastPrinted>
  <dcterms:created xsi:type="dcterms:W3CDTF">2021-10-05T11:32:00Z</dcterms:created>
  <dcterms:modified xsi:type="dcterms:W3CDTF">2021-10-07T09:26:00Z</dcterms:modified>
</cp:coreProperties>
</file>